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C1E76" w14:textId="3AC5DC24" w:rsidR="00A57C79" w:rsidRPr="00113B8D" w:rsidRDefault="00812717" w:rsidP="00812717">
      <w:pPr>
        <w:tabs>
          <w:tab w:val="left" w:pos="7238"/>
        </w:tabs>
      </w:pPr>
      <w:r>
        <w:rPr>
          <w:rFonts w:ascii="Arial" w:hAnsi="Arial" w:cs="Arial"/>
          <w:sz w:val="22"/>
          <w:szCs w:val="22"/>
          <w:lang w:val="en-AU"/>
        </w:rPr>
        <w:tab/>
      </w:r>
    </w:p>
    <w:p w14:paraId="55798BC7" w14:textId="77777777" w:rsidR="006B76E5" w:rsidRPr="00113B8D" w:rsidRDefault="006B76E5">
      <w:pPr>
        <w:rPr>
          <w:rFonts w:ascii="Arial" w:hAnsi="Arial" w:cs="Arial"/>
          <w:sz w:val="22"/>
          <w:szCs w:val="22"/>
          <w:lang w:val="en-AU"/>
        </w:rPr>
      </w:pPr>
    </w:p>
    <w:p w14:paraId="32F43553" w14:textId="77777777" w:rsidR="006B76E5" w:rsidRPr="00113B8D" w:rsidRDefault="006B76E5">
      <w:pPr>
        <w:rPr>
          <w:rFonts w:ascii="Arial" w:hAnsi="Arial" w:cs="Arial"/>
          <w:sz w:val="22"/>
          <w:szCs w:val="22"/>
          <w:lang w:val="en-AU"/>
        </w:rPr>
      </w:pPr>
    </w:p>
    <w:p w14:paraId="077467B7" w14:textId="74AF2EC2" w:rsidR="4F54DBDE" w:rsidRPr="00363F84" w:rsidRDefault="003B3BC4" w:rsidP="00363F84">
      <w:pPr>
        <w:spacing w:after="0"/>
        <w:rPr>
          <w:rFonts w:ascii="Arial" w:hAnsi="Arial" w:cs="Arial"/>
          <w:sz w:val="22"/>
          <w:szCs w:val="22"/>
          <w:lang w:val="en-AU"/>
        </w:rPr>
      </w:pPr>
      <w:r>
        <w:br/>
      </w:r>
    </w:p>
    <w:p w14:paraId="6E340235" w14:textId="6F505366" w:rsidR="005E0535" w:rsidRDefault="005E0535" w:rsidP="005E0535">
      <w:pPr>
        <w:pStyle w:val="Heading2"/>
      </w:pPr>
      <w:r>
        <w:t>Conference Meeting Minutes</w:t>
      </w:r>
    </w:p>
    <w:p w14:paraId="5C459666" w14:textId="43314EE9" w:rsidR="005E0535" w:rsidRDefault="005E0535" w:rsidP="005E0535">
      <w:r>
        <w:t>Date:</w:t>
      </w:r>
      <w:r>
        <w:tab/>
      </w:r>
      <w:r>
        <w:tab/>
      </w:r>
      <w:r>
        <w:tab/>
      </w:r>
      <w:r>
        <w:tab/>
        <w:t xml:space="preserve">Time: </w:t>
      </w:r>
      <w:r>
        <w:tab/>
      </w:r>
      <w:r>
        <w:tab/>
      </w:r>
      <w:r>
        <w:tab/>
      </w:r>
      <w:r>
        <w:tab/>
        <w:t>Venue:</w:t>
      </w:r>
    </w:p>
    <w:p w14:paraId="1CB4C7D7" w14:textId="326042D4" w:rsidR="005E0535" w:rsidRDefault="005E0535" w:rsidP="005E0535">
      <w:r>
        <w:t>Chair:</w:t>
      </w:r>
      <w:r>
        <w:tab/>
      </w:r>
      <w:r>
        <w:tab/>
      </w:r>
      <w:r>
        <w:tab/>
      </w:r>
      <w:r>
        <w:tab/>
      </w:r>
      <w:r>
        <w:tab/>
      </w:r>
      <w:r>
        <w:tab/>
      </w:r>
      <w:r>
        <w:tab/>
      </w:r>
      <w:r>
        <w:tab/>
        <w:t>Minute Taker:</w:t>
      </w:r>
      <w:r>
        <w:tab/>
      </w:r>
    </w:p>
    <w:p w14:paraId="0295D61A" w14:textId="77777777" w:rsidR="005E0535" w:rsidRDefault="005E0535" w:rsidP="005E0535">
      <w:pPr>
        <w:pStyle w:val="Heading2"/>
      </w:pPr>
      <w:r>
        <w:t>Welcome and Apologies</w:t>
      </w:r>
    </w:p>
    <w:p w14:paraId="31A1834C" w14:textId="77777777" w:rsidR="005E0535" w:rsidRDefault="005E0535" w:rsidP="005E0535">
      <w:r>
        <w:t>Attendance: [Insert Names]</w:t>
      </w:r>
    </w:p>
    <w:p w14:paraId="2AC65F43" w14:textId="71A42F16" w:rsidR="005E0535" w:rsidRDefault="005E0535" w:rsidP="005E0535">
      <w:r>
        <w:t>Apologies: [Insert Names]</w:t>
      </w:r>
    </w:p>
    <w:p w14:paraId="174159FF" w14:textId="77777777" w:rsidR="005E0535" w:rsidRDefault="005E0535" w:rsidP="005E0535">
      <w:pPr>
        <w:pStyle w:val="Heading2"/>
      </w:pPr>
      <w:r>
        <w:t>Opening Prayer and Spiritual Reflection</w:t>
      </w:r>
    </w:p>
    <w:p w14:paraId="5C609372" w14:textId="31460162" w:rsidR="005E0535" w:rsidRPr="005E0535" w:rsidRDefault="005E0535" w:rsidP="005E0535">
      <w:r>
        <w:t>Led by:</w:t>
      </w:r>
    </w:p>
    <w:p w14:paraId="30B665E7" w14:textId="40FC7CA1" w:rsidR="005E0535" w:rsidRDefault="005E0535" w:rsidP="005E0535">
      <w:pPr>
        <w:pStyle w:val="Heading2"/>
      </w:pPr>
      <w:r>
        <w:t>Confirmation of Previous Minutes</w:t>
      </w:r>
    </w:p>
    <w:p w14:paraId="5E9040F2" w14:textId="64110696" w:rsidR="005E0535" w:rsidRDefault="005E0535" w:rsidP="005E0535">
      <w:r>
        <w:t>Moved: [Insert Name]</w:t>
      </w:r>
      <w:r>
        <w:tab/>
      </w:r>
      <w:r>
        <w:tab/>
      </w:r>
      <w:r>
        <w:tab/>
      </w:r>
      <w:r>
        <w:tab/>
      </w:r>
      <w:r>
        <w:tab/>
        <w:t>Seconded: [Insert Name]</w:t>
      </w:r>
    </w:p>
    <w:p w14:paraId="0F8229F8" w14:textId="56B374B1" w:rsidR="005E0535" w:rsidRDefault="005E0535" w:rsidP="005E0535">
      <w:r>
        <w:t>Accepted / Amended: [Select one]</w:t>
      </w:r>
    </w:p>
    <w:p w14:paraId="0F90BB14" w14:textId="77777777" w:rsidR="005E0535" w:rsidRDefault="005E0535" w:rsidP="005E0535">
      <w:pPr>
        <w:pStyle w:val="Heading2"/>
      </w:pPr>
      <w:r>
        <w:t>Actions Arising from Previous Meeting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4725"/>
      </w:tblGrid>
      <w:tr w:rsidR="005E0535" w14:paraId="7A64C29B" w14:textId="77777777" w:rsidTr="005E0535">
        <w:tc>
          <w:tcPr>
            <w:tcW w:w="2880" w:type="dxa"/>
          </w:tcPr>
          <w:p w14:paraId="6E5BA456" w14:textId="77777777" w:rsidR="005E0535" w:rsidRPr="005E0535" w:rsidRDefault="005E0535" w:rsidP="00551F5E">
            <w:pPr>
              <w:rPr>
                <w:b/>
                <w:bCs/>
              </w:rPr>
            </w:pPr>
            <w:r w:rsidRPr="005E0535">
              <w:rPr>
                <w:b/>
                <w:bCs/>
              </w:rPr>
              <w:t>Action Item</w:t>
            </w:r>
          </w:p>
        </w:tc>
        <w:tc>
          <w:tcPr>
            <w:tcW w:w="2880" w:type="dxa"/>
          </w:tcPr>
          <w:p w14:paraId="4CBC792B" w14:textId="77777777" w:rsidR="005E0535" w:rsidRPr="005E0535" w:rsidRDefault="005E0535" w:rsidP="00551F5E">
            <w:pPr>
              <w:rPr>
                <w:b/>
                <w:bCs/>
              </w:rPr>
            </w:pPr>
            <w:r w:rsidRPr="005E0535">
              <w:rPr>
                <w:b/>
                <w:bCs/>
              </w:rPr>
              <w:t>Responsible</w:t>
            </w:r>
          </w:p>
        </w:tc>
        <w:tc>
          <w:tcPr>
            <w:tcW w:w="4725" w:type="dxa"/>
          </w:tcPr>
          <w:p w14:paraId="75813F42" w14:textId="77777777" w:rsidR="005E0535" w:rsidRPr="005E0535" w:rsidRDefault="005E0535" w:rsidP="00551F5E">
            <w:pPr>
              <w:rPr>
                <w:b/>
                <w:bCs/>
              </w:rPr>
            </w:pPr>
            <w:r w:rsidRPr="005E0535">
              <w:rPr>
                <w:b/>
                <w:bCs/>
              </w:rPr>
              <w:t>Status / Comments</w:t>
            </w:r>
          </w:p>
        </w:tc>
      </w:tr>
      <w:tr w:rsidR="005E0535" w14:paraId="08473160" w14:textId="77777777" w:rsidTr="005E0535">
        <w:tc>
          <w:tcPr>
            <w:tcW w:w="2880" w:type="dxa"/>
          </w:tcPr>
          <w:p w14:paraId="62025FAF" w14:textId="77777777" w:rsidR="005E0535" w:rsidRPr="005E0535" w:rsidRDefault="005E0535" w:rsidP="00551F5E">
            <w:pPr>
              <w:rPr>
                <w:b/>
                <w:bCs/>
              </w:rPr>
            </w:pPr>
          </w:p>
        </w:tc>
        <w:tc>
          <w:tcPr>
            <w:tcW w:w="2880" w:type="dxa"/>
          </w:tcPr>
          <w:p w14:paraId="101DA1E1" w14:textId="77777777" w:rsidR="005E0535" w:rsidRPr="005E0535" w:rsidRDefault="005E0535" w:rsidP="00551F5E">
            <w:pPr>
              <w:rPr>
                <w:b/>
                <w:bCs/>
              </w:rPr>
            </w:pPr>
          </w:p>
        </w:tc>
        <w:tc>
          <w:tcPr>
            <w:tcW w:w="4725" w:type="dxa"/>
          </w:tcPr>
          <w:p w14:paraId="5BD7FE64" w14:textId="77777777" w:rsidR="005E0535" w:rsidRPr="005E0535" w:rsidRDefault="005E0535" w:rsidP="00551F5E">
            <w:pPr>
              <w:rPr>
                <w:b/>
                <w:bCs/>
              </w:rPr>
            </w:pPr>
          </w:p>
        </w:tc>
      </w:tr>
      <w:tr w:rsidR="005E0535" w14:paraId="0F32A728" w14:textId="77777777" w:rsidTr="005E0535">
        <w:tc>
          <w:tcPr>
            <w:tcW w:w="2880" w:type="dxa"/>
          </w:tcPr>
          <w:p w14:paraId="37F4E3F9" w14:textId="77777777" w:rsidR="005E0535" w:rsidRPr="005E0535" w:rsidRDefault="005E0535" w:rsidP="00551F5E">
            <w:pPr>
              <w:rPr>
                <w:b/>
                <w:bCs/>
              </w:rPr>
            </w:pPr>
          </w:p>
        </w:tc>
        <w:tc>
          <w:tcPr>
            <w:tcW w:w="2880" w:type="dxa"/>
          </w:tcPr>
          <w:p w14:paraId="48DA9ED3" w14:textId="77777777" w:rsidR="005E0535" w:rsidRPr="005E0535" w:rsidRDefault="005E0535" w:rsidP="00551F5E">
            <w:pPr>
              <w:rPr>
                <w:b/>
                <w:bCs/>
              </w:rPr>
            </w:pPr>
          </w:p>
        </w:tc>
        <w:tc>
          <w:tcPr>
            <w:tcW w:w="4725" w:type="dxa"/>
          </w:tcPr>
          <w:p w14:paraId="060BD68E" w14:textId="77777777" w:rsidR="005E0535" w:rsidRPr="005E0535" w:rsidRDefault="005E0535" w:rsidP="00551F5E">
            <w:pPr>
              <w:rPr>
                <w:b/>
                <w:bCs/>
              </w:rPr>
            </w:pPr>
          </w:p>
        </w:tc>
      </w:tr>
      <w:tr w:rsidR="005E0535" w14:paraId="4495BB0B" w14:textId="77777777" w:rsidTr="005E0535">
        <w:tc>
          <w:tcPr>
            <w:tcW w:w="2880" w:type="dxa"/>
          </w:tcPr>
          <w:p w14:paraId="6B09C391" w14:textId="77777777" w:rsidR="005E0535" w:rsidRPr="005E0535" w:rsidRDefault="005E0535" w:rsidP="00551F5E">
            <w:pPr>
              <w:rPr>
                <w:b/>
                <w:bCs/>
              </w:rPr>
            </w:pPr>
          </w:p>
        </w:tc>
        <w:tc>
          <w:tcPr>
            <w:tcW w:w="2880" w:type="dxa"/>
          </w:tcPr>
          <w:p w14:paraId="70A0922D" w14:textId="77777777" w:rsidR="005E0535" w:rsidRPr="005E0535" w:rsidRDefault="005E0535" w:rsidP="00551F5E">
            <w:pPr>
              <w:rPr>
                <w:b/>
                <w:bCs/>
              </w:rPr>
            </w:pPr>
          </w:p>
        </w:tc>
        <w:tc>
          <w:tcPr>
            <w:tcW w:w="4725" w:type="dxa"/>
          </w:tcPr>
          <w:p w14:paraId="5B14B5F7" w14:textId="77777777" w:rsidR="005E0535" w:rsidRPr="005E0535" w:rsidRDefault="005E0535" w:rsidP="00551F5E">
            <w:pPr>
              <w:rPr>
                <w:b/>
                <w:bCs/>
              </w:rPr>
            </w:pPr>
          </w:p>
        </w:tc>
      </w:tr>
    </w:tbl>
    <w:p w14:paraId="053E266E" w14:textId="63A33428" w:rsidR="005E0535" w:rsidRDefault="005E0535" w:rsidP="005E0535"/>
    <w:p w14:paraId="3C54EA1B" w14:textId="6C430CF5" w:rsidR="005E0535" w:rsidRDefault="005E0535" w:rsidP="005E0535">
      <w:pPr>
        <w:pStyle w:val="Heading2"/>
      </w:pPr>
      <w:r>
        <w:t>Reports</w:t>
      </w:r>
    </w:p>
    <w:p w14:paraId="43F1A718" w14:textId="77777777" w:rsidR="005E0535" w:rsidRDefault="005E0535" w:rsidP="005E0535">
      <w:r>
        <w:t>President’s Report: [Insert key points or updates]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7605"/>
      </w:tblGrid>
      <w:tr w:rsidR="002436FF" w14:paraId="05D6E98F" w14:textId="77777777" w:rsidTr="00551F5E">
        <w:tc>
          <w:tcPr>
            <w:tcW w:w="2880" w:type="dxa"/>
          </w:tcPr>
          <w:p w14:paraId="680EA52F" w14:textId="77777777" w:rsidR="002436FF" w:rsidRPr="005E0535" w:rsidRDefault="002436FF" w:rsidP="00551F5E">
            <w:pPr>
              <w:rPr>
                <w:b/>
                <w:bCs/>
              </w:rPr>
            </w:pPr>
            <w:r w:rsidRPr="005E0535">
              <w:rPr>
                <w:b/>
                <w:bCs/>
              </w:rPr>
              <w:t>Discussion Points</w:t>
            </w:r>
          </w:p>
        </w:tc>
        <w:tc>
          <w:tcPr>
            <w:tcW w:w="7605" w:type="dxa"/>
          </w:tcPr>
          <w:p w14:paraId="14E3E50D" w14:textId="77777777" w:rsidR="002436FF" w:rsidRPr="005E0535" w:rsidRDefault="002436FF" w:rsidP="00551F5E">
            <w:pPr>
              <w:rPr>
                <w:b/>
                <w:bCs/>
              </w:rPr>
            </w:pPr>
            <w:r w:rsidRPr="005E0535">
              <w:rPr>
                <w:b/>
                <w:bCs/>
              </w:rPr>
              <w:t>Actions / Responsible Person</w:t>
            </w:r>
          </w:p>
        </w:tc>
      </w:tr>
      <w:tr w:rsidR="002436FF" w14:paraId="36910946" w14:textId="77777777" w:rsidTr="00551F5E">
        <w:tc>
          <w:tcPr>
            <w:tcW w:w="2880" w:type="dxa"/>
          </w:tcPr>
          <w:p w14:paraId="20CAD184" w14:textId="77777777" w:rsidR="002436FF" w:rsidRDefault="002436FF" w:rsidP="00551F5E">
            <w:r>
              <w:t>[Insert details here]</w:t>
            </w:r>
          </w:p>
        </w:tc>
        <w:tc>
          <w:tcPr>
            <w:tcW w:w="7605" w:type="dxa"/>
          </w:tcPr>
          <w:p w14:paraId="1FD48222" w14:textId="77777777" w:rsidR="002436FF" w:rsidRDefault="002436FF" w:rsidP="00551F5E">
            <w:r>
              <w:t>[Insert details here]</w:t>
            </w:r>
          </w:p>
        </w:tc>
      </w:tr>
      <w:tr w:rsidR="002436FF" w14:paraId="09026226" w14:textId="77777777" w:rsidTr="00551F5E">
        <w:tc>
          <w:tcPr>
            <w:tcW w:w="2880" w:type="dxa"/>
          </w:tcPr>
          <w:p w14:paraId="751DA1BC" w14:textId="77777777" w:rsidR="002436FF" w:rsidRDefault="002436FF" w:rsidP="00551F5E"/>
        </w:tc>
        <w:tc>
          <w:tcPr>
            <w:tcW w:w="7605" w:type="dxa"/>
          </w:tcPr>
          <w:p w14:paraId="0CD2AB4D" w14:textId="77777777" w:rsidR="002436FF" w:rsidRDefault="002436FF" w:rsidP="00551F5E"/>
        </w:tc>
      </w:tr>
      <w:tr w:rsidR="002436FF" w14:paraId="6CE3B141" w14:textId="77777777" w:rsidTr="00551F5E">
        <w:tc>
          <w:tcPr>
            <w:tcW w:w="2880" w:type="dxa"/>
          </w:tcPr>
          <w:p w14:paraId="3B7BEF9F" w14:textId="77777777" w:rsidR="002436FF" w:rsidRDefault="002436FF" w:rsidP="00551F5E"/>
        </w:tc>
        <w:tc>
          <w:tcPr>
            <w:tcW w:w="7605" w:type="dxa"/>
          </w:tcPr>
          <w:p w14:paraId="1CA479DC" w14:textId="77777777" w:rsidR="002436FF" w:rsidRDefault="002436FF" w:rsidP="00551F5E"/>
        </w:tc>
      </w:tr>
      <w:tr w:rsidR="002436FF" w14:paraId="2E166B29" w14:textId="77777777" w:rsidTr="00551F5E">
        <w:tc>
          <w:tcPr>
            <w:tcW w:w="2880" w:type="dxa"/>
          </w:tcPr>
          <w:p w14:paraId="7613FDA0" w14:textId="77777777" w:rsidR="002436FF" w:rsidRDefault="002436FF" w:rsidP="00551F5E"/>
        </w:tc>
        <w:tc>
          <w:tcPr>
            <w:tcW w:w="7605" w:type="dxa"/>
          </w:tcPr>
          <w:p w14:paraId="77F5DC6E" w14:textId="77777777" w:rsidR="002436FF" w:rsidRDefault="002436FF" w:rsidP="00551F5E"/>
        </w:tc>
      </w:tr>
    </w:tbl>
    <w:p w14:paraId="378E458B" w14:textId="77777777" w:rsidR="002436FF" w:rsidRDefault="002436FF" w:rsidP="005E0535"/>
    <w:p w14:paraId="7ED14588" w14:textId="77777777" w:rsidR="005E0535" w:rsidRDefault="005E0535" w:rsidP="005E0535">
      <w:r>
        <w:t>Treasurer’s Report: [Insert summary or attach document]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7605"/>
      </w:tblGrid>
      <w:tr w:rsidR="002436FF" w14:paraId="49C08784" w14:textId="77777777" w:rsidTr="00551F5E">
        <w:tc>
          <w:tcPr>
            <w:tcW w:w="2880" w:type="dxa"/>
          </w:tcPr>
          <w:p w14:paraId="02CF066D" w14:textId="77777777" w:rsidR="002436FF" w:rsidRPr="005E0535" w:rsidRDefault="002436FF" w:rsidP="00551F5E">
            <w:pPr>
              <w:rPr>
                <w:b/>
                <w:bCs/>
              </w:rPr>
            </w:pPr>
            <w:r w:rsidRPr="005E0535">
              <w:rPr>
                <w:b/>
                <w:bCs/>
              </w:rPr>
              <w:t>Discussion Points</w:t>
            </w:r>
          </w:p>
        </w:tc>
        <w:tc>
          <w:tcPr>
            <w:tcW w:w="7605" w:type="dxa"/>
          </w:tcPr>
          <w:p w14:paraId="5B3635F3" w14:textId="77777777" w:rsidR="002436FF" w:rsidRPr="005E0535" w:rsidRDefault="002436FF" w:rsidP="00551F5E">
            <w:pPr>
              <w:rPr>
                <w:b/>
                <w:bCs/>
              </w:rPr>
            </w:pPr>
            <w:r w:rsidRPr="005E0535">
              <w:rPr>
                <w:b/>
                <w:bCs/>
              </w:rPr>
              <w:t>Actions / Responsible Person</w:t>
            </w:r>
          </w:p>
        </w:tc>
      </w:tr>
      <w:tr w:rsidR="002436FF" w14:paraId="76A4481B" w14:textId="77777777" w:rsidTr="00551F5E">
        <w:tc>
          <w:tcPr>
            <w:tcW w:w="2880" w:type="dxa"/>
          </w:tcPr>
          <w:p w14:paraId="7A1BB46E" w14:textId="77777777" w:rsidR="002436FF" w:rsidRDefault="002436FF" w:rsidP="00551F5E">
            <w:r>
              <w:t>[Insert details here]</w:t>
            </w:r>
          </w:p>
        </w:tc>
        <w:tc>
          <w:tcPr>
            <w:tcW w:w="7605" w:type="dxa"/>
          </w:tcPr>
          <w:p w14:paraId="13E5EC3B" w14:textId="77777777" w:rsidR="002436FF" w:rsidRDefault="002436FF" w:rsidP="00551F5E">
            <w:r>
              <w:t>[Insert details here]</w:t>
            </w:r>
          </w:p>
        </w:tc>
      </w:tr>
      <w:tr w:rsidR="002436FF" w14:paraId="119E6924" w14:textId="77777777" w:rsidTr="00551F5E">
        <w:tc>
          <w:tcPr>
            <w:tcW w:w="2880" w:type="dxa"/>
          </w:tcPr>
          <w:p w14:paraId="176F2840" w14:textId="77777777" w:rsidR="002436FF" w:rsidRDefault="002436FF" w:rsidP="00551F5E"/>
        </w:tc>
        <w:tc>
          <w:tcPr>
            <w:tcW w:w="7605" w:type="dxa"/>
          </w:tcPr>
          <w:p w14:paraId="1E67DD38" w14:textId="77777777" w:rsidR="002436FF" w:rsidRDefault="002436FF" w:rsidP="00551F5E"/>
        </w:tc>
      </w:tr>
      <w:tr w:rsidR="002436FF" w14:paraId="7D15F635" w14:textId="77777777" w:rsidTr="00551F5E">
        <w:tc>
          <w:tcPr>
            <w:tcW w:w="2880" w:type="dxa"/>
          </w:tcPr>
          <w:p w14:paraId="05343B9C" w14:textId="77777777" w:rsidR="002436FF" w:rsidRDefault="002436FF" w:rsidP="00551F5E"/>
        </w:tc>
        <w:tc>
          <w:tcPr>
            <w:tcW w:w="7605" w:type="dxa"/>
          </w:tcPr>
          <w:p w14:paraId="3FDF859F" w14:textId="77777777" w:rsidR="002436FF" w:rsidRDefault="002436FF" w:rsidP="00551F5E"/>
        </w:tc>
      </w:tr>
      <w:tr w:rsidR="002436FF" w14:paraId="16142DA4" w14:textId="77777777" w:rsidTr="00551F5E">
        <w:tc>
          <w:tcPr>
            <w:tcW w:w="2880" w:type="dxa"/>
          </w:tcPr>
          <w:p w14:paraId="4E933A1A" w14:textId="77777777" w:rsidR="002436FF" w:rsidRDefault="002436FF" w:rsidP="00551F5E"/>
        </w:tc>
        <w:tc>
          <w:tcPr>
            <w:tcW w:w="7605" w:type="dxa"/>
          </w:tcPr>
          <w:p w14:paraId="0128D230" w14:textId="77777777" w:rsidR="002436FF" w:rsidRDefault="002436FF" w:rsidP="00551F5E"/>
        </w:tc>
      </w:tr>
    </w:tbl>
    <w:p w14:paraId="54ACC359" w14:textId="77777777" w:rsidR="002436FF" w:rsidRDefault="002436FF" w:rsidP="005E0535"/>
    <w:p w14:paraId="27DB9D53" w14:textId="77777777" w:rsidR="00021B8F" w:rsidRDefault="00021B8F">
      <w:pPr>
        <w:pStyle w:val="Heading2"/>
        <w:rPr>
          <w:rFonts w:cstheme="minorBidi"/>
        </w:rPr>
      </w:pPr>
      <w:r>
        <w:rPr>
          <w:rFonts w:cstheme="minorBidi"/>
        </w:rPr>
        <w:t>Companion Reports</w:t>
      </w:r>
    </w:p>
    <w:p w14:paraId="00114312" w14:textId="77777777" w:rsidR="00021B8F" w:rsidRDefault="00021B8F">
      <w:r>
        <w:t>Summary of visits and assistance provided: [Insert key points or issues raised]</w:t>
      </w:r>
    </w:p>
    <w:p w14:paraId="507D8DBC" w14:textId="77777777" w:rsidR="00021B8F" w:rsidRDefault="00021B8F">
      <w:r>
        <w:t>Follow-up required: [Insert details if applicable]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880"/>
        <w:gridCol w:w="7605"/>
      </w:tblGrid>
      <w:tr w:rsidR="00021B8F" w14:paraId="31D3B1B5" w14:textId="77777777">
        <w:tc>
          <w:tcPr>
            <w:tcW w:w="28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F68695D" w14:textId="77777777" w:rsidR="00021B8F" w:rsidRDefault="00021B8F">
            <w:r>
              <w:rPr>
                <w:b/>
                <w:bCs/>
              </w:rPr>
              <w:t>Discussion Points</w:t>
            </w:r>
          </w:p>
        </w:tc>
        <w:tc>
          <w:tcPr>
            <w:tcW w:w="760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39EE568" w14:textId="77777777" w:rsidR="00021B8F" w:rsidRDefault="00021B8F">
            <w:r>
              <w:rPr>
                <w:b/>
                <w:bCs/>
              </w:rPr>
              <w:t>Actions / Responsible Person</w:t>
            </w:r>
          </w:p>
        </w:tc>
      </w:tr>
      <w:tr w:rsidR="00021B8F" w14:paraId="5A166ED3" w14:textId="77777777">
        <w:tc>
          <w:tcPr>
            <w:tcW w:w="28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1552806" w14:textId="77777777" w:rsidR="00021B8F" w:rsidRDefault="00021B8F">
            <w:r>
              <w:t>[Insert details here]</w:t>
            </w:r>
          </w:p>
        </w:tc>
        <w:tc>
          <w:tcPr>
            <w:tcW w:w="760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AED3BA7" w14:textId="77777777" w:rsidR="00021B8F" w:rsidRDefault="00021B8F">
            <w:r>
              <w:t>[Insert details here]</w:t>
            </w:r>
          </w:p>
        </w:tc>
      </w:tr>
      <w:tr w:rsidR="00021B8F" w14:paraId="097B4DE6" w14:textId="77777777">
        <w:tc>
          <w:tcPr>
            <w:tcW w:w="28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9A689D8" w14:textId="77777777" w:rsidR="00021B8F" w:rsidRDefault="00021B8F"/>
        </w:tc>
        <w:tc>
          <w:tcPr>
            <w:tcW w:w="760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502DA3D" w14:textId="77777777" w:rsidR="00021B8F" w:rsidRDefault="00021B8F"/>
        </w:tc>
      </w:tr>
      <w:tr w:rsidR="00021B8F" w14:paraId="53930049" w14:textId="77777777">
        <w:tc>
          <w:tcPr>
            <w:tcW w:w="28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A682E38" w14:textId="77777777" w:rsidR="00021B8F" w:rsidRDefault="00021B8F"/>
        </w:tc>
        <w:tc>
          <w:tcPr>
            <w:tcW w:w="760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9C206FD" w14:textId="77777777" w:rsidR="00021B8F" w:rsidRDefault="00021B8F"/>
        </w:tc>
      </w:tr>
      <w:tr w:rsidR="00021B8F" w14:paraId="05FEBBB1" w14:textId="77777777">
        <w:tc>
          <w:tcPr>
            <w:tcW w:w="28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97ECB55" w14:textId="77777777" w:rsidR="00021B8F" w:rsidRDefault="00021B8F"/>
        </w:tc>
        <w:tc>
          <w:tcPr>
            <w:tcW w:w="760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04B5B6A" w14:textId="77777777" w:rsidR="00021B8F" w:rsidRDefault="00021B8F"/>
        </w:tc>
      </w:tr>
    </w:tbl>
    <w:p w14:paraId="165CD382" w14:textId="77777777" w:rsidR="00021B8F" w:rsidRDefault="00021B8F"/>
    <w:p w14:paraId="59045149" w14:textId="77777777" w:rsidR="002436FF" w:rsidRDefault="005E0535" w:rsidP="005E0535">
      <w:r>
        <w:t>Twinning and Overseas Development: [Insert updates or nil report</w:t>
      </w:r>
      <w:r w:rsidR="002436FF">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7605"/>
      </w:tblGrid>
      <w:tr w:rsidR="002436FF" w14:paraId="2FC2166C" w14:textId="77777777" w:rsidTr="00551F5E">
        <w:tc>
          <w:tcPr>
            <w:tcW w:w="2880" w:type="dxa"/>
          </w:tcPr>
          <w:p w14:paraId="15AF528F" w14:textId="77777777" w:rsidR="002436FF" w:rsidRPr="005E0535" w:rsidRDefault="002436FF" w:rsidP="00551F5E">
            <w:pPr>
              <w:rPr>
                <w:b/>
                <w:bCs/>
              </w:rPr>
            </w:pPr>
            <w:r w:rsidRPr="005E0535">
              <w:rPr>
                <w:b/>
                <w:bCs/>
              </w:rPr>
              <w:t>Discussion Points</w:t>
            </w:r>
          </w:p>
        </w:tc>
        <w:tc>
          <w:tcPr>
            <w:tcW w:w="7605" w:type="dxa"/>
          </w:tcPr>
          <w:p w14:paraId="01FF0727" w14:textId="77777777" w:rsidR="002436FF" w:rsidRPr="005E0535" w:rsidRDefault="002436FF" w:rsidP="00551F5E">
            <w:pPr>
              <w:rPr>
                <w:b/>
                <w:bCs/>
              </w:rPr>
            </w:pPr>
            <w:r w:rsidRPr="005E0535">
              <w:rPr>
                <w:b/>
                <w:bCs/>
              </w:rPr>
              <w:t>Actions / Responsible Person</w:t>
            </w:r>
          </w:p>
        </w:tc>
      </w:tr>
      <w:tr w:rsidR="002436FF" w14:paraId="46351C83" w14:textId="77777777" w:rsidTr="00551F5E">
        <w:tc>
          <w:tcPr>
            <w:tcW w:w="2880" w:type="dxa"/>
          </w:tcPr>
          <w:p w14:paraId="43E2EA01" w14:textId="77777777" w:rsidR="002436FF" w:rsidRDefault="002436FF" w:rsidP="00551F5E">
            <w:r>
              <w:t>[Insert details here]</w:t>
            </w:r>
          </w:p>
        </w:tc>
        <w:tc>
          <w:tcPr>
            <w:tcW w:w="7605" w:type="dxa"/>
          </w:tcPr>
          <w:p w14:paraId="7337FEC1" w14:textId="77777777" w:rsidR="002436FF" w:rsidRDefault="002436FF" w:rsidP="00551F5E">
            <w:r>
              <w:t>[Insert details here]</w:t>
            </w:r>
          </w:p>
        </w:tc>
      </w:tr>
      <w:tr w:rsidR="002436FF" w14:paraId="498A5454" w14:textId="77777777" w:rsidTr="00551F5E">
        <w:tc>
          <w:tcPr>
            <w:tcW w:w="2880" w:type="dxa"/>
          </w:tcPr>
          <w:p w14:paraId="7E93A4BA" w14:textId="77777777" w:rsidR="002436FF" w:rsidRDefault="002436FF" w:rsidP="00551F5E"/>
        </w:tc>
        <w:tc>
          <w:tcPr>
            <w:tcW w:w="7605" w:type="dxa"/>
          </w:tcPr>
          <w:p w14:paraId="01237D4B" w14:textId="77777777" w:rsidR="002436FF" w:rsidRDefault="002436FF" w:rsidP="00551F5E"/>
        </w:tc>
      </w:tr>
    </w:tbl>
    <w:p w14:paraId="5E6A4172" w14:textId="3A2EFACE" w:rsidR="005E0535" w:rsidRDefault="005E0535" w:rsidP="005E0535"/>
    <w:p w14:paraId="2D5DADF9" w14:textId="77777777" w:rsidR="005E0535" w:rsidRDefault="005E0535" w:rsidP="005E0535">
      <w:pPr>
        <w:pStyle w:val="Heading2"/>
      </w:pPr>
      <w:r>
        <w:t>Safeguarding / WHS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7605"/>
      </w:tblGrid>
      <w:tr w:rsidR="002436FF" w14:paraId="347F6AAF" w14:textId="77777777" w:rsidTr="002436FF">
        <w:tc>
          <w:tcPr>
            <w:tcW w:w="2880" w:type="dxa"/>
          </w:tcPr>
          <w:p w14:paraId="7DE7F116" w14:textId="77777777" w:rsidR="002436FF" w:rsidRPr="005E0535" w:rsidRDefault="002436FF" w:rsidP="00551F5E">
            <w:pPr>
              <w:rPr>
                <w:b/>
                <w:bCs/>
              </w:rPr>
            </w:pPr>
            <w:r w:rsidRPr="005E0535">
              <w:rPr>
                <w:b/>
                <w:bCs/>
              </w:rPr>
              <w:t>Discussion Points</w:t>
            </w:r>
          </w:p>
        </w:tc>
        <w:tc>
          <w:tcPr>
            <w:tcW w:w="7605" w:type="dxa"/>
          </w:tcPr>
          <w:p w14:paraId="404BBC31" w14:textId="77777777" w:rsidR="002436FF" w:rsidRPr="005E0535" w:rsidRDefault="002436FF" w:rsidP="00551F5E">
            <w:pPr>
              <w:rPr>
                <w:b/>
                <w:bCs/>
              </w:rPr>
            </w:pPr>
            <w:r w:rsidRPr="005E0535">
              <w:rPr>
                <w:b/>
                <w:bCs/>
              </w:rPr>
              <w:t>Actions / Responsible Person</w:t>
            </w:r>
          </w:p>
        </w:tc>
      </w:tr>
      <w:tr w:rsidR="002436FF" w14:paraId="2182053C" w14:textId="77777777" w:rsidTr="002436FF">
        <w:tc>
          <w:tcPr>
            <w:tcW w:w="2880" w:type="dxa"/>
          </w:tcPr>
          <w:p w14:paraId="172C8EF9" w14:textId="77777777" w:rsidR="002436FF" w:rsidRDefault="002436FF" w:rsidP="00551F5E">
            <w:r>
              <w:t>[Insert details here]</w:t>
            </w:r>
          </w:p>
        </w:tc>
        <w:tc>
          <w:tcPr>
            <w:tcW w:w="7605" w:type="dxa"/>
          </w:tcPr>
          <w:p w14:paraId="72938C80" w14:textId="77777777" w:rsidR="002436FF" w:rsidRDefault="002436FF" w:rsidP="00551F5E">
            <w:r>
              <w:t>[Insert details here]</w:t>
            </w:r>
          </w:p>
        </w:tc>
      </w:tr>
      <w:tr w:rsidR="002436FF" w14:paraId="459A398D" w14:textId="77777777" w:rsidTr="002436FF">
        <w:tc>
          <w:tcPr>
            <w:tcW w:w="2880" w:type="dxa"/>
          </w:tcPr>
          <w:p w14:paraId="3FCFD282" w14:textId="77777777" w:rsidR="002436FF" w:rsidRDefault="002436FF" w:rsidP="00551F5E"/>
        </w:tc>
        <w:tc>
          <w:tcPr>
            <w:tcW w:w="7605" w:type="dxa"/>
          </w:tcPr>
          <w:p w14:paraId="795178F5" w14:textId="77777777" w:rsidR="002436FF" w:rsidRDefault="002436FF" w:rsidP="00551F5E"/>
        </w:tc>
      </w:tr>
      <w:tr w:rsidR="002436FF" w14:paraId="7F015148" w14:textId="77777777" w:rsidTr="002436FF">
        <w:tc>
          <w:tcPr>
            <w:tcW w:w="2880" w:type="dxa"/>
          </w:tcPr>
          <w:p w14:paraId="0D52CABD" w14:textId="77777777" w:rsidR="002436FF" w:rsidRDefault="002436FF" w:rsidP="00551F5E"/>
        </w:tc>
        <w:tc>
          <w:tcPr>
            <w:tcW w:w="7605" w:type="dxa"/>
          </w:tcPr>
          <w:p w14:paraId="59286D98" w14:textId="77777777" w:rsidR="002436FF" w:rsidRDefault="002436FF" w:rsidP="00551F5E"/>
        </w:tc>
      </w:tr>
    </w:tbl>
    <w:p w14:paraId="02FBE8CE" w14:textId="535534D3" w:rsidR="005E0535" w:rsidRDefault="005E0535" w:rsidP="005E0535"/>
    <w:p w14:paraId="151EC7A8" w14:textId="77777777" w:rsidR="005E0535" w:rsidRDefault="005E0535" w:rsidP="005E0535">
      <w:pPr>
        <w:pStyle w:val="Heading2"/>
      </w:pPr>
      <w:r>
        <w:lastRenderedPageBreak/>
        <w:t>General Business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7605"/>
      </w:tblGrid>
      <w:tr w:rsidR="002436FF" w14:paraId="4A1B43B9" w14:textId="77777777" w:rsidTr="002436FF">
        <w:tc>
          <w:tcPr>
            <w:tcW w:w="2880" w:type="dxa"/>
          </w:tcPr>
          <w:p w14:paraId="7C938A62" w14:textId="77777777" w:rsidR="002436FF" w:rsidRPr="005E0535" w:rsidRDefault="002436FF" w:rsidP="00551F5E">
            <w:pPr>
              <w:rPr>
                <w:b/>
                <w:bCs/>
              </w:rPr>
            </w:pPr>
            <w:r w:rsidRPr="005E0535">
              <w:rPr>
                <w:b/>
                <w:bCs/>
              </w:rPr>
              <w:t>Discussion Points</w:t>
            </w:r>
          </w:p>
        </w:tc>
        <w:tc>
          <w:tcPr>
            <w:tcW w:w="7605" w:type="dxa"/>
          </w:tcPr>
          <w:p w14:paraId="4488AB2A" w14:textId="77777777" w:rsidR="002436FF" w:rsidRPr="005E0535" w:rsidRDefault="002436FF" w:rsidP="00551F5E">
            <w:pPr>
              <w:rPr>
                <w:b/>
                <w:bCs/>
              </w:rPr>
            </w:pPr>
            <w:r w:rsidRPr="005E0535">
              <w:rPr>
                <w:b/>
                <w:bCs/>
              </w:rPr>
              <w:t>Actions / Responsible Person</w:t>
            </w:r>
          </w:p>
        </w:tc>
      </w:tr>
      <w:tr w:rsidR="002436FF" w14:paraId="5F78C143" w14:textId="77777777" w:rsidTr="002436FF">
        <w:tc>
          <w:tcPr>
            <w:tcW w:w="2880" w:type="dxa"/>
          </w:tcPr>
          <w:p w14:paraId="1301E567" w14:textId="77777777" w:rsidR="002436FF" w:rsidRDefault="002436FF" w:rsidP="00551F5E">
            <w:r>
              <w:t>[Insert details here]</w:t>
            </w:r>
          </w:p>
        </w:tc>
        <w:tc>
          <w:tcPr>
            <w:tcW w:w="7605" w:type="dxa"/>
          </w:tcPr>
          <w:p w14:paraId="52068713" w14:textId="77777777" w:rsidR="002436FF" w:rsidRDefault="002436FF" w:rsidP="00551F5E">
            <w:r>
              <w:t>[Insert details here]</w:t>
            </w:r>
          </w:p>
        </w:tc>
      </w:tr>
      <w:tr w:rsidR="002436FF" w14:paraId="4486333C" w14:textId="77777777" w:rsidTr="002436FF">
        <w:tc>
          <w:tcPr>
            <w:tcW w:w="2880" w:type="dxa"/>
          </w:tcPr>
          <w:p w14:paraId="369B0D9E" w14:textId="77777777" w:rsidR="002436FF" w:rsidRDefault="002436FF" w:rsidP="00551F5E"/>
        </w:tc>
        <w:tc>
          <w:tcPr>
            <w:tcW w:w="7605" w:type="dxa"/>
          </w:tcPr>
          <w:p w14:paraId="6E6219D7" w14:textId="77777777" w:rsidR="002436FF" w:rsidRDefault="002436FF" w:rsidP="00551F5E"/>
        </w:tc>
      </w:tr>
      <w:tr w:rsidR="002436FF" w14:paraId="552180BA" w14:textId="77777777" w:rsidTr="002436FF">
        <w:tc>
          <w:tcPr>
            <w:tcW w:w="2880" w:type="dxa"/>
          </w:tcPr>
          <w:p w14:paraId="6B684E73" w14:textId="77777777" w:rsidR="002436FF" w:rsidRDefault="002436FF" w:rsidP="00551F5E"/>
        </w:tc>
        <w:tc>
          <w:tcPr>
            <w:tcW w:w="7605" w:type="dxa"/>
          </w:tcPr>
          <w:p w14:paraId="77D8D99E" w14:textId="77777777" w:rsidR="002436FF" w:rsidRDefault="002436FF" w:rsidP="00551F5E"/>
        </w:tc>
      </w:tr>
      <w:tr w:rsidR="002436FF" w14:paraId="7EAC22C8" w14:textId="77777777" w:rsidTr="002436FF">
        <w:tc>
          <w:tcPr>
            <w:tcW w:w="2880" w:type="dxa"/>
          </w:tcPr>
          <w:p w14:paraId="5E349A57" w14:textId="77777777" w:rsidR="002436FF" w:rsidRDefault="002436FF" w:rsidP="00551F5E"/>
        </w:tc>
        <w:tc>
          <w:tcPr>
            <w:tcW w:w="7605" w:type="dxa"/>
          </w:tcPr>
          <w:p w14:paraId="2311D885" w14:textId="77777777" w:rsidR="002436FF" w:rsidRDefault="002436FF" w:rsidP="00551F5E"/>
        </w:tc>
      </w:tr>
      <w:tr w:rsidR="002436FF" w14:paraId="0F22E71F" w14:textId="77777777" w:rsidTr="002436FF">
        <w:tc>
          <w:tcPr>
            <w:tcW w:w="2880" w:type="dxa"/>
          </w:tcPr>
          <w:p w14:paraId="15CCACA4" w14:textId="77777777" w:rsidR="002436FF" w:rsidRDefault="002436FF" w:rsidP="00551F5E"/>
        </w:tc>
        <w:tc>
          <w:tcPr>
            <w:tcW w:w="7605" w:type="dxa"/>
          </w:tcPr>
          <w:p w14:paraId="6807D27D" w14:textId="77777777" w:rsidR="002436FF" w:rsidRDefault="002436FF" w:rsidP="00551F5E"/>
        </w:tc>
      </w:tr>
    </w:tbl>
    <w:p w14:paraId="6040EAC1" w14:textId="30EC2EE7" w:rsidR="005E0535" w:rsidRDefault="005E0535" w:rsidP="005E0535"/>
    <w:p w14:paraId="357AC70E" w14:textId="77777777" w:rsidR="005E0535" w:rsidRDefault="005E0535" w:rsidP="005E0535">
      <w:pPr>
        <w:pStyle w:val="Heading2"/>
      </w:pPr>
      <w:r>
        <w:t>Dates to Remember</w:t>
      </w:r>
    </w:p>
    <w:p w14:paraId="3C527D24" w14:textId="5534B1D0" w:rsidR="002436FF" w:rsidRDefault="002436FF" w:rsidP="002436FF">
      <w:r>
        <w:t>[Event Name] – [Date] – [Location]</w:t>
      </w:r>
    </w:p>
    <w:p w14:paraId="696BB968" w14:textId="110E48B3" w:rsidR="005E0535" w:rsidRDefault="005E0535" w:rsidP="005E0535"/>
    <w:p w14:paraId="64B4BA46" w14:textId="77777777" w:rsidR="005E0535" w:rsidRDefault="005E0535" w:rsidP="005E0535">
      <w:pPr>
        <w:pStyle w:val="Heading2"/>
      </w:pPr>
      <w:r>
        <w:t>Next Meeting</w:t>
      </w:r>
    </w:p>
    <w:p w14:paraId="326FFBDF" w14:textId="77777777" w:rsidR="002436FF" w:rsidRDefault="002436FF" w:rsidP="002436FF">
      <w:r>
        <w:t>Date:</w:t>
      </w:r>
      <w:r>
        <w:tab/>
      </w:r>
      <w:r>
        <w:tab/>
      </w:r>
      <w:r>
        <w:tab/>
      </w:r>
      <w:r>
        <w:tab/>
        <w:t xml:space="preserve">Time: </w:t>
      </w:r>
      <w:r>
        <w:tab/>
      </w:r>
      <w:r>
        <w:tab/>
      </w:r>
      <w:r>
        <w:tab/>
      </w:r>
      <w:r>
        <w:tab/>
        <w:t>Venue:</w:t>
      </w:r>
    </w:p>
    <w:p w14:paraId="39A3A1B8" w14:textId="77777777" w:rsidR="005E0535" w:rsidRDefault="005E0535" w:rsidP="005E0535">
      <w:pPr>
        <w:pStyle w:val="Heading2"/>
      </w:pPr>
      <w:r>
        <w:t>Closing Prayer</w:t>
      </w:r>
    </w:p>
    <w:p w14:paraId="62F23C96" w14:textId="1365DA75" w:rsidR="005E0535" w:rsidRDefault="005E0535" w:rsidP="005E0535">
      <w:r>
        <w:t>Led by:</w:t>
      </w:r>
      <w:r>
        <w:br/>
      </w:r>
    </w:p>
    <w:p w14:paraId="020B3C5C" w14:textId="38DD23C6" w:rsidR="005E0535" w:rsidRDefault="005E0535" w:rsidP="005E0535">
      <w:r>
        <w:t xml:space="preserve">Minutes prepared by: </w:t>
      </w:r>
      <w:r>
        <w:tab/>
      </w:r>
      <w:r>
        <w:tab/>
      </w:r>
      <w:r>
        <w:tab/>
      </w:r>
      <w:r>
        <w:tab/>
        <w:t xml:space="preserve"> Date: </w:t>
      </w:r>
    </w:p>
    <w:p w14:paraId="3311C981" w14:textId="77777777" w:rsidR="005E0535" w:rsidRDefault="005E0535" w:rsidP="005E0535"/>
    <w:p w14:paraId="3C44A36A" w14:textId="5D14288F" w:rsidR="0048301A" w:rsidRDefault="0048301A" w:rsidP="0048301A">
      <w:r w:rsidRPr="00700EED">
        <w:rPr>
          <w:b/>
          <w:bCs/>
        </w:rPr>
        <w:t>N</w:t>
      </w:r>
      <w:r w:rsidR="001F7494" w:rsidRPr="00700EED">
        <w:rPr>
          <w:b/>
          <w:bCs/>
        </w:rPr>
        <w:t>B</w:t>
      </w:r>
      <w:r w:rsidR="002E10CD" w:rsidRPr="00700EED">
        <w:rPr>
          <w:b/>
          <w:bCs/>
        </w:rPr>
        <w:t>:</w:t>
      </w:r>
      <w:r w:rsidR="002E10CD">
        <w:t xml:space="preserve"> W</w:t>
      </w:r>
      <w:r>
        <w:t xml:space="preserve">ith respect to Visitation Reporting, </w:t>
      </w:r>
      <w:r w:rsidR="00190A8F">
        <w:t>article 5 of Part 111 of the Rule states that;</w:t>
      </w:r>
    </w:p>
    <w:p w14:paraId="558A908C" w14:textId="0203F3F8" w:rsidR="0048301A" w:rsidRDefault="0048301A" w:rsidP="0048301A">
      <w:r>
        <w:t xml:space="preserve">The Conference is responsible for the security of records that hold personal information of </w:t>
      </w:r>
      <w:r w:rsidR="001D4AE2">
        <w:t>c</w:t>
      </w:r>
      <w:r>
        <w:t>ompanions and other people assisted by t</w:t>
      </w:r>
      <w:r w:rsidR="00244771">
        <w:t>he</w:t>
      </w:r>
      <w:r>
        <w:t xml:space="preserve"> </w:t>
      </w:r>
      <w:r w:rsidR="00706D35">
        <w:t xml:space="preserve">Conference.  </w:t>
      </w:r>
      <w:r>
        <w:t xml:space="preserve">Members will be supported by the Society to understand and to comply with the provisions of the relevant privacy laws relating to the storage, the exchange and the destruction of personal information. Information recorded in Conference minutes or shared with the Conference should be in summary de-identified form only, respecting the dignity of the Companions and people we assist. Personal details of Companions should not be kept on a </w:t>
      </w:r>
      <w:r w:rsidR="00DC457A">
        <w:t>member’s</w:t>
      </w:r>
      <w:r>
        <w:t xml:space="preserve"> private computer or smart device. Reporting of activities by the Conference must be done in a manner that does not enable any person assisted to be identified.</w:t>
      </w:r>
    </w:p>
    <w:sectPr w:rsidR="0048301A" w:rsidSect="00185BEA">
      <w:footerReference w:type="default" r:id="rId10"/>
      <w:headerReference w:type="first" r:id="rId11"/>
      <w:footerReference w:type="first" r:id="rId12"/>
      <w:pgSz w:w="12240" w:h="15840"/>
      <w:pgMar w:top="720" w:right="720" w:bottom="284"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59656" w14:textId="77777777" w:rsidR="00E87DB2" w:rsidRDefault="00E87DB2" w:rsidP="006B76E5">
      <w:pPr>
        <w:spacing w:after="0" w:line="240" w:lineRule="auto"/>
      </w:pPr>
      <w:r>
        <w:separator/>
      </w:r>
    </w:p>
  </w:endnote>
  <w:endnote w:type="continuationSeparator" w:id="0">
    <w:p w14:paraId="26C9E5FE" w14:textId="77777777" w:rsidR="00E87DB2" w:rsidRDefault="00E87DB2" w:rsidP="006B76E5">
      <w:pPr>
        <w:spacing w:after="0" w:line="240" w:lineRule="auto"/>
      </w:pPr>
      <w:r>
        <w:continuationSeparator/>
      </w:r>
    </w:p>
  </w:endnote>
  <w:endnote w:type="continuationNotice" w:id="1">
    <w:p w14:paraId="655E41AF" w14:textId="77777777" w:rsidR="00E87DB2" w:rsidRDefault="00E87D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191826"/>
      <w:docPartObj>
        <w:docPartGallery w:val="Page Numbers (Bottom of Page)"/>
        <w:docPartUnique/>
      </w:docPartObj>
    </w:sdtPr>
    <w:sdtEndPr>
      <w:rPr>
        <w:noProof/>
      </w:rPr>
    </w:sdtEndPr>
    <w:sdtContent>
      <w:p w14:paraId="0F501665" w14:textId="15ACF906" w:rsidR="00363F84" w:rsidRDefault="00363F8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01B45C" w14:textId="0D7652B8" w:rsidR="00594B5E" w:rsidRPr="00A82877" w:rsidRDefault="00594B5E" w:rsidP="00A82877">
    <w:pPr>
      <w:pStyle w:val="Footer"/>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58885"/>
      <w:docPartObj>
        <w:docPartGallery w:val="Page Numbers (Bottom of Page)"/>
        <w:docPartUnique/>
      </w:docPartObj>
    </w:sdtPr>
    <w:sdtEndPr>
      <w:rPr>
        <w:noProof/>
      </w:rPr>
    </w:sdtEndPr>
    <w:sdtContent>
      <w:p w14:paraId="0757529B" w14:textId="170066B4" w:rsidR="00363F84" w:rsidRDefault="00363F8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BEB059" w14:textId="77777777" w:rsidR="007261E2" w:rsidRDefault="007261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94BE4" w14:textId="77777777" w:rsidR="00E87DB2" w:rsidRDefault="00E87DB2" w:rsidP="006B76E5">
      <w:pPr>
        <w:spacing w:after="0" w:line="240" w:lineRule="auto"/>
      </w:pPr>
      <w:r>
        <w:separator/>
      </w:r>
    </w:p>
  </w:footnote>
  <w:footnote w:type="continuationSeparator" w:id="0">
    <w:p w14:paraId="10E2DA93" w14:textId="77777777" w:rsidR="00E87DB2" w:rsidRDefault="00E87DB2" w:rsidP="006B76E5">
      <w:pPr>
        <w:spacing w:after="0" w:line="240" w:lineRule="auto"/>
      </w:pPr>
      <w:r>
        <w:continuationSeparator/>
      </w:r>
    </w:p>
  </w:footnote>
  <w:footnote w:type="continuationNotice" w:id="1">
    <w:p w14:paraId="7FD0B86B" w14:textId="77777777" w:rsidR="00E87DB2" w:rsidRDefault="00E87D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048D" w14:textId="438BB260" w:rsidR="00031637" w:rsidRDefault="00031637">
    <w:pPr>
      <w:pStyle w:val="Header"/>
    </w:pPr>
    <w:r>
      <w:rPr>
        <w:noProof/>
      </w:rPr>
      <w:drawing>
        <wp:anchor distT="0" distB="0" distL="114300" distR="114300" simplePos="0" relativeHeight="251656192" behindDoc="1" locked="1" layoutInCell="1" allowOverlap="1" wp14:anchorId="6570EBB8" wp14:editId="33AF7D9C">
          <wp:simplePos x="0" y="0"/>
          <wp:positionH relativeFrom="page">
            <wp:align>right</wp:align>
          </wp:positionH>
          <wp:positionV relativeFrom="page">
            <wp:align>top</wp:align>
          </wp:positionV>
          <wp:extent cx="7767955" cy="1693545"/>
          <wp:effectExtent l="0" t="0" r="4445" b="1905"/>
          <wp:wrapNone/>
          <wp:docPr id="100726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6023" name="Picture 1"/>
                  <pic:cNvPicPr>
                    <a:picLocks noChangeAspect="1" noChangeArrowheads="1"/>
                  </pic:cNvPicPr>
                </pic:nvPicPr>
                <pic:blipFill>
                  <a:blip r:embed="rId1">
                    <a:extLst>
                      <a:ext uri="{28A0092B-C50C-407E-A947-70E740481C1C}">
                        <a14:useLocalDpi xmlns:a14="http://schemas.microsoft.com/office/drawing/2010/main" val="0"/>
                      </a:ext>
                    </a:extLst>
                  </a:blip>
                  <a:srcRect t="5153" b="5153"/>
                  <a:stretch>
                    <a:fillRect/>
                  </a:stretch>
                </pic:blipFill>
                <pic:spPr bwMode="auto">
                  <a:xfrm>
                    <a:off x="0" y="0"/>
                    <a:ext cx="7768587" cy="1693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E36A6"/>
    <w:multiLevelType w:val="hybridMultilevel"/>
    <w:tmpl w:val="5D4EE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7F640F"/>
    <w:multiLevelType w:val="hybridMultilevel"/>
    <w:tmpl w:val="B0F89556"/>
    <w:lvl w:ilvl="0" w:tplc="65D8A6D4">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830917"/>
    <w:multiLevelType w:val="hybridMultilevel"/>
    <w:tmpl w:val="23EA3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3412AA"/>
    <w:multiLevelType w:val="hybridMultilevel"/>
    <w:tmpl w:val="7D3AAE6E"/>
    <w:lvl w:ilvl="0" w:tplc="65D8A6D4">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9F58F5"/>
    <w:multiLevelType w:val="hybridMultilevel"/>
    <w:tmpl w:val="ED626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585E9D"/>
    <w:multiLevelType w:val="hybridMultilevel"/>
    <w:tmpl w:val="AC8C003A"/>
    <w:lvl w:ilvl="0" w:tplc="65D8A6D4">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960325">
    <w:abstractNumId w:val="4"/>
  </w:num>
  <w:num w:numId="2" w16cid:durableId="1017343554">
    <w:abstractNumId w:val="0"/>
  </w:num>
  <w:num w:numId="3" w16cid:durableId="2120448992">
    <w:abstractNumId w:val="2"/>
  </w:num>
  <w:num w:numId="4" w16cid:durableId="1972787874">
    <w:abstractNumId w:val="5"/>
  </w:num>
  <w:num w:numId="5" w16cid:durableId="813987787">
    <w:abstractNumId w:val="3"/>
  </w:num>
  <w:num w:numId="6" w16cid:durableId="1635600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35"/>
    <w:rsid w:val="00006FC3"/>
    <w:rsid w:val="000109F2"/>
    <w:rsid w:val="00013783"/>
    <w:rsid w:val="000207AF"/>
    <w:rsid w:val="0002119C"/>
    <w:rsid w:val="00021B8F"/>
    <w:rsid w:val="00024357"/>
    <w:rsid w:val="00031637"/>
    <w:rsid w:val="00035372"/>
    <w:rsid w:val="00037E2E"/>
    <w:rsid w:val="00041BAD"/>
    <w:rsid w:val="00053521"/>
    <w:rsid w:val="00053942"/>
    <w:rsid w:val="00063A46"/>
    <w:rsid w:val="00071074"/>
    <w:rsid w:val="00076481"/>
    <w:rsid w:val="000775BE"/>
    <w:rsid w:val="00080181"/>
    <w:rsid w:val="00083890"/>
    <w:rsid w:val="0009798A"/>
    <w:rsid w:val="000A1138"/>
    <w:rsid w:val="000A19E9"/>
    <w:rsid w:val="000A516D"/>
    <w:rsid w:val="000B379B"/>
    <w:rsid w:val="000C6E22"/>
    <w:rsid w:val="000C7398"/>
    <w:rsid w:val="000D03F1"/>
    <w:rsid w:val="000D0670"/>
    <w:rsid w:val="000D2498"/>
    <w:rsid w:val="000E3970"/>
    <w:rsid w:val="000E7095"/>
    <w:rsid w:val="000E7160"/>
    <w:rsid w:val="000F06AE"/>
    <w:rsid w:val="000F5470"/>
    <w:rsid w:val="000F66C2"/>
    <w:rsid w:val="00101FC8"/>
    <w:rsid w:val="00105871"/>
    <w:rsid w:val="00113B8D"/>
    <w:rsid w:val="00115E59"/>
    <w:rsid w:val="0011652C"/>
    <w:rsid w:val="00120F95"/>
    <w:rsid w:val="001314E1"/>
    <w:rsid w:val="00135CA6"/>
    <w:rsid w:val="00144C4C"/>
    <w:rsid w:val="00154A34"/>
    <w:rsid w:val="0016361F"/>
    <w:rsid w:val="001638BB"/>
    <w:rsid w:val="00163CF8"/>
    <w:rsid w:val="00164CCC"/>
    <w:rsid w:val="0016507D"/>
    <w:rsid w:val="0017494C"/>
    <w:rsid w:val="00185BEA"/>
    <w:rsid w:val="00190A8F"/>
    <w:rsid w:val="001911E9"/>
    <w:rsid w:val="0019166A"/>
    <w:rsid w:val="00194B19"/>
    <w:rsid w:val="0019703B"/>
    <w:rsid w:val="001A0C0A"/>
    <w:rsid w:val="001A0FF1"/>
    <w:rsid w:val="001A3F2C"/>
    <w:rsid w:val="001A7659"/>
    <w:rsid w:val="001B0EA0"/>
    <w:rsid w:val="001C0610"/>
    <w:rsid w:val="001C08A7"/>
    <w:rsid w:val="001C4DB8"/>
    <w:rsid w:val="001C7DFC"/>
    <w:rsid w:val="001D4AE2"/>
    <w:rsid w:val="001E4DCB"/>
    <w:rsid w:val="001E7E3F"/>
    <w:rsid w:val="001F7494"/>
    <w:rsid w:val="002001A9"/>
    <w:rsid w:val="00200CA0"/>
    <w:rsid w:val="00200D55"/>
    <w:rsid w:val="00203321"/>
    <w:rsid w:val="00206B72"/>
    <w:rsid w:val="0022549E"/>
    <w:rsid w:val="0022699E"/>
    <w:rsid w:val="0023376A"/>
    <w:rsid w:val="0023652B"/>
    <w:rsid w:val="002436FF"/>
    <w:rsid w:val="00244771"/>
    <w:rsid w:val="002469D1"/>
    <w:rsid w:val="00257DE6"/>
    <w:rsid w:val="002617C5"/>
    <w:rsid w:val="00273194"/>
    <w:rsid w:val="00281C05"/>
    <w:rsid w:val="00292BF5"/>
    <w:rsid w:val="00295B59"/>
    <w:rsid w:val="00296F52"/>
    <w:rsid w:val="002B18DD"/>
    <w:rsid w:val="002B1944"/>
    <w:rsid w:val="002B306B"/>
    <w:rsid w:val="002C0FAB"/>
    <w:rsid w:val="002C6414"/>
    <w:rsid w:val="002D22A2"/>
    <w:rsid w:val="002E10CD"/>
    <w:rsid w:val="002E59DE"/>
    <w:rsid w:val="002F70A0"/>
    <w:rsid w:val="002F7927"/>
    <w:rsid w:val="003008D7"/>
    <w:rsid w:val="00300ECB"/>
    <w:rsid w:val="0030354A"/>
    <w:rsid w:val="00311616"/>
    <w:rsid w:val="003160BF"/>
    <w:rsid w:val="00323F13"/>
    <w:rsid w:val="00326E17"/>
    <w:rsid w:val="0033751C"/>
    <w:rsid w:val="003410F4"/>
    <w:rsid w:val="00341CAF"/>
    <w:rsid w:val="00341D50"/>
    <w:rsid w:val="00343B4E"/>
    <w:rsid w:val="00356D6C"/>
    <w:rsid w:val="003605A4"/>
    <w:rsid w:val="00363439"/>
    <w:rsid w:val="00363F84"/>
    <w:rsid w:val="00365A47"/>
    <w:rsid w:val="003704DB"/>
    <w:rsid w:val="00373D8A"/>
    <w:rsid w:val="00376928"/>
    <w:rsid w:val="0037759E"/>
    <w:rsid w:val="00377D69"/>
    <w:rsid w:val="00387CC4"/>
    <w:rsid w:val="0039256C"/>
    <w:rsid w:val="00392C66"/>
    <w:rsid w:val="00393F97"/>
    <w:rsid w:val="00396E65"/>
    <w:rsid w:val="003A7E10"/>
    <w:rsid w:val="003B38B5"/>
    <w:rsid w:val="003B3BC4"/>
    <w:rsid w:val="003B60BF"/>
    <w:rsid w:val="003C217D"/>
    <w:rsid w:val="003C519D"/>
    <w:rsid w:val="003D524D"/>
    <w:rsid w:val="003F1996"/>
    <w:rsid w:val="003F6722"/>
    <w:rsid w:val="00402D05"/>
    <w:rsid w:val="00403257"/>
    <w:rsid w:val="004224DA"/>
    <w:rsid w:val="00426AEF"/>
    <w:rsid w:val="004347ED"/>
    <w:rsid w:val="004416DA"/>
    <w:rsid w:val="004539E0"/>
    <w:rsid w:val="00461BE5"/>
    <w:rsid w:val="0046458F"/>
    <w:rsid w:val="004663F1"/>
    <w:rsid w:val="00467112"/>
    <w:rsid w:val="004675D7"/>
    <w:rsid w:val="004707D7"/>
    <w:rsid w:val="0047115B"/>
    <w:rsid w:val="004728FA"/>
    <w:rsid w:val="00475873"/>
    <w:rsid w:val="00476C6D"/>
    <w:rsid w:val="00477B5C"/>
    <w:rsid w:val="0048301A"/>
    <w:rsid w:val="004A6DB2"/>
    <w:rsid w:val="004A6DE4"/>
    <w:rsid w:val="004C1800"/>
    <w:rsid w:val="004C3B05"/>
    <w:rsid w:val="004C3F47"/>
    <w:rsid w:val="004C53D3"/>
    <w:rsid w:val="004D4122"/>
    <w:rsid w:val="004D779D"/>
    <w:rsid w:val="004E2A43"/>
    <w:rsid w:val="004E3519"/>
    <w:rsid w:val="004E6261"/>
    <w:rsid w:val="004F184C"/>
    <w:rsid w:val="004F2094"/>
    <w:rsid w:val="004F53F8"/>
    <w:rsid w:val="004F63C4"/>
    <w:rsid w:val="00500C2E"/>
    <w:rsid w:val="005034D2"/>
    <w:rsid w:val="00506B9F"/>
    <w:rsid w:val="00516A9B"/>
    <w:rsid w:val="005225E0"/>
    <w:rsid w:val="00523450"/>
    <w:rsid w:val="005262E2"/>
    <w:rsid w:val="0053279E"/>
    <w:rsid w:val="00534345"/>
    <w:rsid w:val="005406B3"/>
    <w:rsid w:val="00550906"/>
    <w:rsid w:val="00551F5E"/>
    <w:rsid w:val="00561387"/>
    <w:rsid w:val="00562DCE"/>
    <w:rsid w:val="00563595"/>
    <w:rsid w:val="00565B44"/>
    <w:rsid w:val="00567214"/>
    <w:rsid w:val="00572E3C"/>
    <w:rsid w:val="00574744"/>
    <w:rsid w:val="00581C83"/>
    <w:rsid w:val="00583812"/>
    <w:rsid w:val="005844B3"/>
    <w:rsid w:val="00594B5E"/>
    <w:rsid w:val="005B18AE"/>
    <w:rsid w:val="005B1A6C"/>
    <w:rsid w:val="005B2AD3"/>
    <w:rsid w:val="005B4CB9"/>
    <w:rsid w:val="005C69EC"/>
    <w:rsid w:val="005D7D57"/>
    <w:rsid w:val="005E0535"/>
    <w:rsid w:val="005E2130"/>
    <w:rsid w:val="005E56DF"/>
    <w:rsid w:val="005F0800"/>
    <w:rsid w:val="0060187F"/>
    <w:rsid w:val="00614CC6"/>
    <w:rsid w:val="00616E00"/>
    <w:rsid w:val="00617A4A"/>
    <w:rsid w:val="00621501"/>
    <w:rsid w:val="006221E4"/>
    <w:rsid w:val="00633074"/>
    <w:rsid w:val="00636AC4"/>
    <w:rsid w:val="006415C8"/>
    <w:rsid w:val="00655C6E"/>
    <w:rsid w:val="0065749D"/>
    <w:rsid w:val="006631FA"/>
    <w:rsid w:val="00665550"/>
    <w:rsid w:val="0067009E"/>
    <w:rsid w:val="006709E8"/>
    <w:rsid w:val="00676C9E"/>
    <w:rsid w:val="00694E24"/>
    <w:rsid w:val="006B0DF3"/>
    <w:rsid w:val="006B0F50"/>
    <w:rsid w:val="006B623D"/>
    <w:rsid w:val="006B76E5"/>
    <w:rsid w:val="006C3A16"/>
    <w:rsid w:val="006C53F6"/>
    <w:rsid w:val="006D308B"/>
    <w:rsid w:val="006D5F45"/>
    <w:rsid w:val="006E078F"/>
    <w:rsid w:val="006E43C8"/>
    <w:rsid w:val="006E46A3"/>
    <w:rsid w:val="006F02BB"/>
    <w:rsid w:val="006F2669"/>
    <w:rsid w:val="006F276F"/>
    <w:rsid w:val="006F443A"/>
    <w:rsid w:val="006F6594"/>
    <w:rsid w:val="00700EED"/>
    <w:rsid w:val="007036E3"/>
    <w:rsid w:val="0070373E"/>
    <w:rsid w:val="00706D35"/>
    <w:rsid w:val="00711A3A"/>
    <w:rsid w:val="0071602A"/>
    <w:rsid w:val="0072468C"/>
    <w:rsid w:val="007261E2"/>
    <w:rsid w:val="00727676"/>
    <w:rsid w:val="00730E92"/>
    <w:rsid w:val="00732185"/>
    <w:rsid w:val="00742145"/>
    <w:rsid w:val="0074325A"/>
    <w:rsid w:val="00744E3C"/>
    <w:rsid w:val="00754B17"/>
    <w:rsid w:val="0076391A"/>
    <w:rsid w:val="00766F4E"/>
    <w:rsid w:val="007676E4"/>
    <w:rsid w:val="0077756C"/>
    <w:rsid w:val="00781118"/>
    <w:rsid w:val="007853EB"/>
    <w:rsid w:val="0078764B"/>
    <w:rsid w:val="00787B3E"/>
    <w:rsid w:val="0079150A"/>
    <w:rsid w:val="00792646"/>
    <w:rsid w:val="00792F95"/>
    <w:rsid w:val="00796D16"/>
    <w:rsid w:val="007A18AC"/>
    <w:rsid w:val="007A6F80"/>
    <w:rsid w:val="007C5522"/>
    <w:rsid w:val="007E583A"/>
    <w:rsid w:val="007F07B1"/>
    <w:rsid w:val="007F2D3E"/>
    <w:rsid w:val="007F3E91"/>
    <w:rsid w:val="007F5EFA"/>
    <w:rsid w:val="00812717"/>
    <w:rsid w:val="008142E5"/>
    <w:rsid w:val="00814BD5"/>
    <w:rsid w:val="008213BF"/>
    <w:rsid w:val="00822932"/>
    <w:rsid w:val="0082633C"/>
    <w:rsid w:val="008340BA"/>
    <w:rsid w:val="00852575"/>
    <w:rsid w:val="00862940"/>
    <w:rsid w:val="0087758F"/>
    <w:rsid w:val="00880018"/>
    <w:rsid w:val="0088069C"/>
    <w:rsid w:val="0088134A"/>
    <w:rsid w:val="00883F42"/>
    <w:rsid w:val="00890AA3"/>
    <w:rsid w:val="00893D11"/>
    <w:rsid w:val="0089724B"/>
    <w:rsid w:val="008A12F2"/>
    <w:rsid w:val="008A4CA4"/>
    <w:rsid w:val="008C4150"/>
    <w:rsid w:val="008C4C40"/>
    <w:rsid w:val="008D0D78"/>
    <w:rsid w:val="008D3473"/>
    <w:rsid w:val="008D55EA"/>
    <w:rsid w:val="008D677A"/>
    <w:rsid w:val="008D789B"/>
    <w:rsid w:val="008E21F3"/>
    <w:rsid w:val="008E43CA"/>
    <w:rsid w:val="008E57DC"/>
    <w:rsid w:val="008E640A"/>
    <w:rsid w:val="00911020"/>
    <w:rsid w:val="00913098"/>
    <w:rsid w:val="0091377C"/>
    <w:rsid w:val="00916755"/>
    <w:rsid w:val="009178FC"/>
    <w:rsid w:val="0092027E"/>
    <w:rsid w:val="009327CA"/>
    <w:rsid w:val="00932A69"/>
    <w:rsid w:val="0093495F"/>
    <w:rsid w:val="00936BFE"/>
    <w:rsid w:val="00944AF4"/>
    <w:rsid w:val="00950413"/>
    <w:rsid w:val="00964F25"/>
    <w:rsid w:val="00967431"/>
    <w:rsid w:val="00972B98"/>
    <w:rsid w:val="00980A84"/>
    <w:rsid w:val="009848AC"/>
    <w:rsid w:val="00987A5D"/>
    <w:rsid w:val="009B1AB7"/>
    <w:rsid w:val="009B750A"/>
    <w:rsid w:val="009C28A1"/>
    <w:rsid w:val="009D0FED"/>
    <w:rsid w:val="009D4818"/>
    <w:rsid w:val="009E78FB"/>
    <w:rsid w:val="00A00DB0"/>
    <w:rsid w:val="00A04316"/>
    <w:rsid w:val="00A11D0C"/>
    <w:rsid w:val="00A1430D"/>
    <w:rsid w:val="00A26619"/>
    <w:rsid w:val="00A3240F"/>
    <w:rsid w:val="00A33378"/>
    <w:rsid w:val="00A343EF"/>
    <w:rsid w:val="00A43485"/>
    <w:rsid w:val="00A508D3"/>
    <w:rsid w:val="00A57C79"/>
    <w:rsid w:val="00A70908"/>
    <w:rsid w:val="00A76BCF"/>
    <w:rsid w:val="00A80538"/>
    <w:rsid w:val="00A82877"/>
    <w:rsid w:val="00A83B33"/>
    <w:rsid w:val="00A87217"/>
    <w:rsid w:val="00A91DFA"/>
    <w:rsid w:val="00A9353D"/>
    <w:rsid w:val="00A9544C"/>
    <w:rsid w:val="00A9677A"/>
    <w:rsid w:val="00AA2F2F"/>
    <w:rsid w:val="00AA622B"/>
    <w:rsid w:val="00AB7E06"/>
    <w:rsid w:val="00AC0AA9"/>
    <w:rsid w:val="00AC1704"/>
    <w:rsid w:val="00AC3B56"/>
    <w:rsid w:val="00AD44B6"/>
    <w:rsid w:val="00AE30F0"/>
    <w:rsid w:val="00AF04B7"/>
    <w:rsid w:val="00AF590E"/>
    <w:rsid w:val="00B059FE"/>
    <w:rsid w:val="00B07E76"/>
    <w:rsid w:val="00B106E1"/>
    <w:rsid w:val="00B1746A"/>
    <w:rsid w:val="00B205AB"/>
    <w:rsid w:val="00B22578"/>
    <w:rsid w:val="00B34A59"/>
    <w:rsid w:val="00B467FB"/>
    <w:rsid w:val="00B5080B"/>
    <w:rsid w:val="00B54110"/>
    <w:rsid w:val="00B55FC4"/>
    <w:rsid w:val="00B57312"/>
    <w:rsid w:val="00B626E3"/>
    <w:rsid w:val="00B65C02"/>
    <w:rsid w:val="00B716C9"/>
    <w:rsid w:val="00B71BEE"/>
    <w:rsid w:val="00B7582E"/>
    <w:rsid w:val="00B76794"/>
    <w:rsid w:val="00B773DF"/>
    <w:rsid w:val="00B94379"/>
    <w:rsid w:val="00BA3984"/>
    <w:rsid w:val="00BA73F1"/>
    <w:rsid w:val="00BC2BA5"/>
    <w:rsid w:val="00BC56E2"/>
    <w:rsid w:val="00BD23AE"/>
    <w:rsid w:val="00BD6F60"/>
    <w:rsid w:val="00C050AB"/>
    <w:rsid w:val="00C052B4"/>
    <w:rsid w:val="00C133A3"/>
    <w:rsid w:val="00C13912"/>
    <w:rsid w:val="00C13B85"/>
    <w:rsid w:val="00C21338"/>
    <w:rsid w:val="00C25CB7"/>
    <w:rsid w:val="00C25FE7"/>
    <w:rsid w:val="00C26A28"/>
    <w:rsid w:val="00C26CBF"/>
    <w:rsid w:val="00C37639"/>
    <w:rsid w:val="00C441DE"/>
    <w:rsid w:val="00C52C68"/>
    <w:rsid w:val="00C639F5"/>
    <w:rsid w:val="00C72881"/>
    <w:rsid w:val="00C73D22"/>
    <w:rsid w:val="00C771CD"/>
    <w:rsid w:val="00C8034D"/>
    <w:rsid w:val="00C83181"/>
    <w:rsid w:val="00C86CBA"/>
    <w:rsid w:val="00C90F20"/>
    <w:rsid w:val="00CA3D2D"/>
    <w:rsid w:val="00CB0354"/>
    <w:rsid w:val="00CB0BAB"/>
    <w:rsid w:val="00CB7A0D"/>
    <w:rsid w:val="00CC091E"/>
    <w:rsid w:val="00CC0B62"/>
    <w:rsid w:val="00CC2C9D"/>
    <w:rsid w:val="00CD01C1"/>
    <w:rsid w:val="00CD0549"/>
    <w:rsid w:val="00CD2731"/>
    <w:rsid w:val="00CD43DB"/>
    <w:rsid w:val="00CD44E1"/>
    <w:rsid w:val="00CD6F80"/>
    <w:rsid w:val="00CD777E"/>
    <w:rsid w:val="00CE2535"/>
    <w:rsid w:val="00D00672"/>
    <w:rsid w:val="00D12E62"/>
    <w:rsid w:val="00D212E4"/>
    <w:rsid w:val="00D22CC7"/>
    <w:rsid w:val="00D24653"/>
    <w:rsid w:val="00D43C66"/>
    <w:rsid w:val="00D53B9F"/>
    <w:rsid w:val="00D568A9"/>
    <w:rsid w:val="00D56CCD"/>
    <w:rsid w:val="00D57077"/>
    <w:rsid w:val="00D70931"/>
    <w:rsid w:val="00D73AD4"/>
    <w:rsid w:val="00D81117"/>
    <w:rsid w:val="00D81FC1"/>
    <w:rsid w:val="00D921C6"/>
    <w:rsid w:val="00D97ECA"/>
    <w:rsid w:val="00DA4744"/>
    <w:rsid w:val="00DA526F"/>
    <w:rsid w:val="00DA5DB9"/>
    <w:rsid w:val="00DB67C2"/>
    <w:rsid w:val="00DB6962"/>
    <w:rsid w:val="00DC457A"/>
    <w:rsid w:val="00DC4C9A"/>
    <w:rsid w:val="00DD045D"/>
    <w:rsid w:val="00DE5A6D"/>
    <w:rsid w:val="00DE6F98"/>
    <w:rsid w:val="00DE7ED3"/>
    <w:rsid w:val="00DF02A5"/>
    <w:rsid w:val="00E05495"/>
    <w:rsid w:val="00E07CA2"/>
    <w:rsid w:val="00E07D21"/>
    <w:rsid w:val="00E122D9"/>
    <w:rsid w:val="00E12967"/>
    <w:rsid w:val="00E1366C"/>
    <w:rsid w:val="00E2086B"/>
    <w:rsid w:val="00E305F4"/>
    <w:rsid w:val="00E33300"/>
    <w:rsid w:val="00E36643"/>
    <w:rsid w:val="00E50DF0"/>
    <w:rsid w:val="00E52B46"/>
    <w:rsid w:val="00E53317"/>
    <w:rsid w:val="00E5498E"/>
    <w:rsid w:val="00E5521E"/>
    <w:rsid w:val="00E5707E"/>
    <w:rsid w:val="00E6028B"/>
    <w:rsid w:val="00E60D3B"/>
    <w:rsid w:val="00E61296"/>
    <w:rsid w:val="00E63E42"/>
    <w:rsid w:val="00E7193F"/>
    <w:rsid w:val="00E767BE"/>
    <w:rsid w:val="00E775EE"/>
    <w:rsid w:val="00E82A76"/>
    <w:rsid w:val="00E85A9E"/>
    <w:rsid w:val="00E87DB2"/>
    <w:rsid w:val="00E90868"/>
    <w:rsid w:val="00E932E4"/>
    <w:rsid w:val="00E9462B"/>
    <w:rsid w:val="00EA4631"/>
    <w:rsid w:val="00EA54D8"/>
    <w:rsid w:val="00EA5A3E"/>
    <w:rsid w:val="00EB3E92"/>
    <w:rsid w:val="00EB45DB"/>
    <w:rsid w:val="00EB53F6"/>
    <w:rsid w:val="00EC11F2"/>
    <w:rsid w:val="00EE0F2A"/>
    <w:rsid w:val="00EE41A8"/>
    <w:rsid w:val="00EF489C"/>
    <w:rsid w:val="00EF7265"/>
    <w:rsid w:val="00F0165C"/>
    <w:rsid w:val="00F03277"/>
    <w:rsid w:val="00F03C24"/>
    <w:rsid w:val="00F101B6"/>
    <w:rsid w:val="00F11716"/>
    <w:rsid w:val="00F12D96"/>
    <w:rsid w:val="00F17251"/>
    <w:rsid w:val="00F24BC9"/>
    <w:rsid w:val="00F27C03"/>
    <w:rsid w:val="00F32795"/>
    <w:rsid w:val="00F34C28"/>
    <w:rsid w:val="00F4179A"/>
    <w:rsid w:val="00F44DAB"/>
    <w:rsid w:val="00F46175"/>
    <w:rsid w:val="00F54581"/>
    <w:rsid w:val="00F564D3"/>
    <w:rsid w:val="00F57AD4"/>
    <w:rsid w:val="00F60CC3"/>
    <w:rsid w:val="00F656F5"/>
    <w:rsid w:val="00F6687F"/>
    <w:rsid w:val="00F67330"/>
    <w:rsid w:val="00F71921"/>
    <w:rsid w:val="00F76C11"/>
    <w:rsid w:val="00F82174"/>
    <w:rsid w:val="00F846F9"/>
    <w:rsid w:val="00F93F7A"/>
    <w:rsid w:val="00FA1287"/>
    <w:rsid w:val="00FA318B"/>
    <w:rsid w:val="00FA41E9"/>
    <w:rsid w:val="00FA5616"/>
    <w:rsid w:val="00FA786A"/>
    <w:rsid w:val="00FD1961"/>
    <w:rsid w:val="00FD26EA"/>
    <w:rsid w:val="00FE32CF"/>
    <w:rsid w:val="00FE37E1"/>
    <w:rsid w:val="00FE7364"/>
    <w:rsid w:val="00FF22EA"/>
    <w:rsid w:val="00FF2E11"/>
    <w:rsid w:val="15A200AE"/>
    <w:rsid w:val="343623FF"/>
    <w:rsid w:val="41834003"/>
    <w:rsid w:val="4F54DBDE"/>
    <w:rsid w:val="5F2C0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003DC"/>
  <w15:chartTrackingRefBased/>
  <w15:docId w15:val="{727602F8-9B15-4B9E-8626-D8F3B6232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6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B76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6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6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6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6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6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6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6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6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B76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6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6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6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6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6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6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6E5"/>
    <w:rPr>
      <w:rFonts w:eastAsiaTheme="majorEastAsia" w:cstheme="majorBidi"/>
      <w:color w:val="272727" w:themeColor="text1" w:themeTint="D8"/>
    </w:rPr>
  </w:style>
  <w:style w:type="paragraph" w:styleId="Title">
    <w:name w:val="Title"/>
    <w:basedOn w:val="Normal"/>
    <w:next w:val="Normal"/>
    <w:link w:val="TitleChar"/>
    <w:uiPriority w:val="10"/>
    <w:qFormat/>
    <w:rsid w:val="006B76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6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6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6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6E5"/>
    <w:pPr>
      <w:spacing w:before="160"/>
      <w:jc w:val="center"/>
    </w:pPr>
    <w:rPr>
      <w:i/>
      <w:iCs/>
      <w:color w:val="404040" w:themeColor="text1" w:themeTint="BF"/>
    </w:rPr>
  </w:style>
  <w:style w:type="character" w:customStyle="1" w:styleId="QuoteChar">
    <w:name w:val="Quote Char"/>
    <w:basedOn w:val="DefaultParagraphFont"/>
    <w:link w:val="Quote"/>
    <w:uiPriority w:val="29"/>
    <w:rsid w:val="006B76E5"/>
    <w:rPr>
      <w:i/>
      <w:iCs/>
      <w:color w:val="404040" w:themeColor="text1" w:themeTint="BF"/>
    </w:rPr>
  </w:style>
  <w:style w:type="paragraph" w:styleId="ListParagraph">
    <w:name w:val="List Paragraph"/>
    <w:basedOn w:val="Normal"/>
    <w:uiPriority w:val="34"/>
    <w:qFormat/>
    <w:rsid w:val="006B76E5"/>
    <w:pPr>
      <w:ind w:left="720"/>
      <w:contextualSpacing/>
    </w:pPr>
  </w:style>
  <w:style w:type="character" w:styleId="IntenseEmphasis">
    <w:name w:val="Intense Emphasis"/>
    <w:basedOn w:val="DefaultParagraphFont"/>
    <w:uiPriority w:val="21"/>
    <w:qFormat/>
    <w:rsid w:val="006B76E5"/>
    <w:rPr>
      <w:i/>
      <w:iCs/>
      <w:color w:val="0F4761" w:themeColor="accent1" w:themeShade="BF"/>
    </w:rPr>
  </w:style>
  <w:style w:type="paragraph" w:styleId="IntenseQuote">
    <w:name w:val="Intense Quote"/>
    <w:basedOn w:val="Normal"/>
    <w:next w:val="Normal"/>
    <w:link w:val="IntenseQuoteChar"/>
    <w:uiPriority w:val="30"/>
    <w:qFormat/>
    <w:rsid w:val="006B76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6E5"/>
    <w:rPr>
      <w:i/>
      <w:iCs/>
      <w:color w:val="0F4761" w:themeColor="accent1" w:themeShade="BF"/>
    </w:rPr>
  </w:style>
  <w:style w:type="character" w:styleId="IntenseReference">
    <w:name w:val="Intense Reference"/>
    <w:basedOn w:val="DefaultParagraphFont"/>
    <w:uiPriority w:val="32"/>
    <w:qFormat/>
    <w:rsid w:val="006B76E5"/>
    <w:rPr>
      <w:b/>
      <w:bCs/>
      <w:smallCaps/>
      <w:color w:val="0F4761" w:themeColor="accent1" w:themeShade="BF"/>
      <w:spacing w:val="5"/>
    </w:rPr>
  </w:style>
  <w:style w:type="paragraph" w:styleId="Header">
    <w:name w:val="header"/>
    <w:basedOn w:val="Normal"/>
    <w:link w:val="HeaderChar"/>
    <w:uiPriority w:val="99"/>
    <w:unhideWhenUsed/>
    <w:rsid w:val="006B7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6E5"/>
  </w:style>
  <w:style w:type="paragraph" w:styleId="Footer">
    <w:name w:val="footer"/>
    <w:basedOn w:val="Normal"/>
    <w:link w:val="FooterChar"/>
    <w:uiPriority w:val="99"/>
    <w:unhideWhenUsed/>
    <w:rsid w:val="006B7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6E5"/>
  </w:style>
  <w:style w:type="table" w:styleId="TableGrid">
    <w:name w:val="Table Grid"/>
    <w:basedOn w:val="TableNormal"/>
    <w:uiPriority w:val="39"/>
    <w:rsid w:val="006B7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D7D57"/>
    <w:rPr>
      <w:color w:val="666666"/>
    </w:rPr>
  </w:style>
  <w:style w:type="character" w:styleId="Hyperlink">
    <w:name w:val="Hyperlink"/>
    <w:basedOn w:val="DefaultParagraphFont"/>
    <w:uiPriority w:val="99"/>
    <w:unhideWhenUsed/>
    <w:rsid w:val="00D81117"/>
    <w:rPr>
      <w:color w:val="467886" w:themeColor="hyperlink"/>
      <w:u w:val="single"/>
    </w:rPr>
  </w:style>
  <w:style w:type="character" w:styleId="UnresolvedMention">
    <w:name w:val="Unresolved Mention"/>
    <w:basedOn w:val="DefaultParagraphFont"/>
    <w:uiPriority w:val="99"/>
    <w:semiHidden/>
    <w:unhideWhenUsed/>
    <w:rsid w:val="00D81117"/>
    <w:rPr>
      <w:color w:val="605E5C"/>
      <w:shd w:val="clear" w:color="auto" w:fill="E1DFDD"/>
    </w:rPr>
  </w:style>
  <w:style w:type="character" w:styleId="FollowedHyperlink">
    <w:name w:val="FollowedHyperlink"/>
    <w:basedOn w:val="DefaultParagraphFont"/>
    <w:uiPriority w:val="99"/>
    <w:semiHidden/>
    <w:unhideWhenUsed/>
    <w:rsid w:val="006C53F6"/>
    <w:rPr>
      <w:color w:val="96607D"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BookTitle">
    <w:name w:val="Book Title"/>
    <w:basedOn w:val="DefaultParagraphFont"/>
    <w:uiPriority w:val="33"/>
    <w:qFormat/>
    <w:rsid w:val="00021B8F"/>
    <w:rPr>
      <w:b/>
      <w:bCs/>
      <w:i/>
      <w:iCs/>
      <w:spacing w:val="5"/>
    </w:rPr>
  </w:style>
  <w:style w:type="paragraph" w:styleId="Caption">
    <w:name w:val="caption"/>
    <w:basedOn w:val="Normal"/>
    <w:next w:val="Normal"/>
    <w:uiPriority w:val="35"/>
    <w:semiHidden/>
    <w:unhideWhenUsed/>
    <w:qFormat/>
    <w:rsid w:val="00021B8F"/>
    <w:pPr>
      <w:spacing w:after="200" w:line="240" w:lineRule="auto"/>
    </w:pPr>
    <w:rPr>
      <w:i/>
      <w:iCs/>
      <w:color w:val="0E2841" w:themeColor="text2"/>
      <w:sz w:val="18"/>
      <w:szCs w:val="18"/>
    </w:rPr>
  </w:style>
  <w:style w:type="character" w:styleId="Emphasis">
    <w:name w:val="Emphasis"/>
    <w:basedOn w:val="DefaultParagraphFont"/>
    <w:uiPriority w:val="20"/>
    <w:qFormat/>
    <w:rsid w:val="00021B8F"/>
    <w:rPr>
      <w:i/>
      <w:iCs/>
    </w:rPr>
  </w:style>
  <w:style w:type="paragraph" w:styleId="NoSpacing">
    <w:name w:val="No Spacing"/>
    <w:uiPriority w:val="1"/>
    <w:qFormat/>
    <w:rsid w:val="00021B8F"/>
    <w:pPr>
      <w:spacing w:after="0" w:line="240" w:lineRule="auto"/>
    </w:pPr>
  </w:style>
  <w:style w:type="character" w:styleId="Strong">
    <w:name w:val="Strong"/>
    <w:basedOn w:val="DefaultParagraphFont"/>
    <w:uiPriority w:val="22"/>
    <w:qFormat/>
    <w:rsid w:val="00021B8F"/>
    <w:rPr>
      <w:b/>
      <w:bCs/>
    </w:rPr>
  </w:style>
  <w:style w:type="character" w:styleId="SubtleEmphasis">
    <w:name w:val="Subtle Emphasis"/>
    <w:basedOn w:val="DefaultParagraphFont"/>
    <w:uiPriority w:val="19"/>
    <w:qFormat/>
    <w:rsid w:val="00021B8F"/>
    <w:rPr>
      <w:i/>
      <w:iCs/>
      <w:color w:val="404040" w:themeColor="text1" w:themeTint="BF"/>
    </w:rPr>
  </w:style>
  <w:style w:type="character" w:styleId="SubtleReference">
    <w:name w:val="Subtle Reference"/>
    <w:basedOn w:val="DefaultParagraphFont"/>
    <w:uiPriority w:val="31"/>
    <w:qFormat/>
    <w:rsid w:val="00021B8F"/>
    <w:rPr>
      <w:smallCaps/>
      <w:color w:val="5A5A5A" w:themeColor="text1" w:themeTint="A5"/>
    </w:rPr>
  </w:style>
  <w:style w:type="paragraph" w:styleId="TOCHeading">
    <w:name w:val="TOC Heading"/>
    <w:basedOn w:val="Heading1"/>
    <w:next w:val="Normal"/>
    <w:uiPriority w:val="39"/>
    <w:semiHidden/>
    <w:unhideWhenUsed/>
    <w:qFormat/>
    <w:rsid w:val="00021B8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971718">
      <w:bodyDiv w:val="1"/>
      <w:marLeft w:val="0"/>
      <w:marRight w:val="0"/>
      <w:marTop w:val="0"/>
      <w:marBottom w:val="0"/>
      <w:divBdr>
        <w:top w:val="none" w:sz="0" w:space="0" w:color="auto"/>
        <w:left w:val="none" w:sz="0" w:space="0" w:color="auto"/>
        <w:bottom w:val="none" w:sz="0" w:space="0" w:color="auto"/>
        <w:right w:val="none" w:sz="0" w:space="0" w:color="auto"/>
      </w:divBdr>
    </w:div>
    <w:div w:id="875654465">
      <w:bodyDiv w:val="1"/>
      <w:marLeft w:val="0"/>
      <w:marRight w:val="0"/>
      <w:marTop w:val="0"/>
      <w:marBottom w:val="0"/>
      <w:divBdr>
        <w:top w:val="none" w:sz="0" w:space="0" w:color="auto"/>
        <w:left w:val="none" w:sz="0" w:space="0" w:color="auto"/>
        <w:bottom w:val="none" w:sz="0" w:space="0" w:color="auto"/>
        <w:right w:val="none" w:sz="0" w:space="0" w:color="auto"/>
      </w:divBdr>
    </w:div>
    <w:div w:id="991133407">
      <w:bodyDiv w:val="1"/>
      <w:marLeft w:val="0"/>
      <w:marRight w:val="0"/>
      <w:marTop w:val="0"/>
      <w:marBottom w:val="0"/>
      <w:divBdr>
        <w:top w:val="none" w:sz="0" w:space="0" w:color="auto"/>
        <w:left w:val="none" w:sz="0" w:space="0" w:color="auto"/>
        <w:bottom w:val="none" w:sz="0" w:space="0" w:color="auto"/>
        <w:right w:val="none" w:sz="0" w:space="0" w:color="auto"/>
      </w:divBdr>
    </w:div>
    <w:div w:id="1402215872">
      <w:bodyDiv w:val="1"/>
      <w:marLeft w:val="0"/>
      <w:marRight w:val="0"/>
      <w:marTop w:val="0"/>
      <w:marBottom w:val="0"/>
      <w:divBdr>
        <w:top w:val="none" w:sz="0" w:space="0" w:color="auto"/>
        <w:left w:val="none" w:sz="0" w:space="0" w:color="auto"/>
        <w:bottom w:val="none" w:sz="0" w:space="0" w:color="auto"/>
        <w:right w:val="none" w:sz="0" w:space="0" w:color="auto"/>
      </w:divBdr>
    </w:div>
    <w:div w:id="1528106194">
      <w:bodyDiv w:val="1"/>
      <w:marLeft w:val="0"/>
      <w:marRight w:val="0"/>
      <w:marTop w:val="0"/>
      <w:marBottom w:val="0"/>
      <w:divBdr>
        <w:top w:val="none" w:sz="0" w:space="0" w:color="auto"/>
        <w:left w:val="none" w:sz="0" w:space="0" w:color="auto"/>
        <w:bottom w:val="none" w:sz="0" w:space="0" w:color="auto"/>
        <w:right w:val="none" w:sz="0" w:space="0" w:color="auto"/>
      </w:divBdr>
    </w:div>
    <w:div w:id="1589076887">
      <w:bodyDiv w:val="1"/>
      <w:marLeft w:val="0"/>
      <w:marRight w:val="0"/>
      <w:marTop w:val="0"/>
      <w:marBottom w:val="0"/>
      <w:divBdr>
        <w:top w:val="none" w:sz="0" w:space="0" w:color="auto"/>
        <w:left w:val="none" w:sz="0" w:space="0" w:color="auto"/>
        <w:bottom w:val="none" w:sz="0" w:space="0" w:color="auto"/>
        <w:right w:val="none" w:sz="0" w:space="0" w:color="auto"/>
      </w:divBdr>
    </w:div>
    <w:div w:id="1614433308">
      <w:bodyDiv w:val="1"/>
      <w:marLeft w:val="0"/>
      <w:marRight w:val="0"/>
      <w:marTop w:val="0"/>
      <w:marBottom w:val="0"/>
      <w:divBdr>
        <w:top w:val="none" w:sz="0" w:space="0" w:color="auto"/>
        <w:left w:val="none" w:sz="0" w:space="0" w:color="auto"/>
        <w:bottom w:val="none" w:sz="0" w:space="0" w:color="auto"/>
        <w:right w:val="none" w:sz="0" w:space="0" w:color="auto"/>
      </w:divBdr>
    </w:div>
    <w:div w:id="176595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obhanSweeney\OneDrive%20-%20Vinnies%20Canberra%20Goulburn\Desktop\Form%20Template_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OnePlaceMail Email" ma:contentTypeID="0x010100C18A62B1B21CBC4F87F497F0B0AE17890063C6C2EED0AD714EBC70D0340923C3FC" ma:contentTypeVersion="37" ma:contentTypeDescription="Email Content Type" ma:contentTypeScope="" ma:versionID="870d9b3d55368fb80e6d2516895e1d75">
  <xsd:schema xmlns:xsd="http://www.w3.org/2001/XMLSchema" xmlns:xs="http://www.w3.org/2001/XMLSchema" xmlns:p="http://schemas.microsoft.com/office/2006/metadata/properties" xmlns:ns2="http://schemas.microsoft.com/sharepoint/v3/fields" xmlns:ns3="12bfec7e-1ff7-4169-bdc0-736a96406e47" xmlns:ns4="7749e37e-6043-4b12-91be-b6a02bccb9bd" targetNamespace="http://schemas.microsoft.com/office/2006/metadata/properties" ma:root="true" ma:fieldsID="d54d2b8c4cede584c6c249cb8e229629" ns2:_="" ns3:_="" ns4:_="">
    <xsd:import namespace="http://schemas.microsoft.com/sharepoint/v3/fields"/>
    <xsd:import namespace="12bfec7e-1ff7-4169-bdc0-736a96406e47"/>
    <xsd:import namespace="7749e37e-6043-4b12-91be-b6a02bccb9bd"/>
    <xsd:element name="properties">
      <xsd:complexType>
        <xsd:sequence>
          <xsd:element name="documentManagement">
            <xsd:complexType>
              <xsd:all>
                <xsd:element ref="ns2:DocCreatedSaved" minOccurs="0"/>
                <xsd:element ref="ns2:DocModifiedSaved" minOccurs="0"/>
                <xsd:element ref="ns2:EmAttachCount" minOccurs="0"/>
                <xsd:element ref="ns2:EmAttachmentNames" minOccurs="0"/>
                <xsd:element ref="ns2:EmBCC" minOccurs="0"/>
                <xsd:element ref="ns2:EmBCCSMTPAddress" minOccurs="0"/>
                <xsd:element ref="ns2:EmBody" minOccurs="0"/>
                <xsd:element ref="ns2:EmCategory" minOccurs="0"/>
                <xsd:element ref="ns2:EmCC" minOccurs="0"/>
                <xsd:element ref="ns2:EmCCSMTPAddress" minOccurs="0"/>
                <xsd:element ref="ns2:EmCompanies" minOccurs="0"/>
                <xsd:element ref="ns2:EmCon" minOccurs="0"/>
                <xsd:element ref="ns2:EmConversationID" minOccurs="0"/>
                <xsd:element ref="ns2:EmConversationIndex" minOccurs="0"/>
                <xsd:element ref="ns2:EmDate" minOccurs="0"/>
                <xsd:element ref="ns2:EmDateReceived" minOccurs="0"/>
                <xsd:element ref="ns2:EmDateSent" minOccurs="0"/>
                <xsd:element ref="ns2:EmFrom" minOccurs="0"/>
                <xsd:element ref="ns2:EmFromName" minOccurs="0"/>
                <xsd:element ref="ns2:EmFromSMTPAddress" minOccurs="0"/>
                <xsd:element ref="ns2:EmHasAttachments" minOccurs="0"/>
                <xsd:element ref="ns2:EmID" minOccurs="0"/>
                <xsd:element ref="ns2:EmImportance" minOccurs="0"/>
                <xsd:element ref="ns2:EmReceivedByName" minOccurs="0"/>
                <xsd:element ref="ns2:EmReceivedOnBehalfOfName" minOccurs="0"/>
                <xsd:element ref="ns2:EmReplyRecipientNames" minOccurs="0"/>
                <xsd:element ref="ns2:EmReplyRecipients" minOccurs="0"/>
                <xsd:element ref="ns2:EmRetentionPolicyName" minOccurs="0"/>
                <xsd:element ref="ns2:EmSensitivity" minOccurs="0"/>
                <xsd:element ref="ns2:EmSentOnBehalfOfName" minOccurs="0"/>
                <xsd:element ref="ns2:EmSubject" minOccurs="0"/>
                <xsd:element ref="ns2:EmTo" minOccurs="0"/>
                <xsd:element ref="ns2:EmToAddress" minOccurs="0"/>
                <xsd:element ref="ns2:EmToSMTPAddres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CreatedSaved" ma:index="8" nillable="true" ma:displayName="Document Created Saved" ma:format="DateTime" ma:internalName="DocCreatedSaved" ma:readOnly="false">
      <xsd:simpleType>
        <xsd:restriction base="dms:DateTime"/>
      </xsd:simpleType>
    </xsd:element>
    <xsd:element name="DocModifiedSaved" ma:index="9" nillable="true" ma:displayName="Document Modified Saved" ma:format="DateTime" ma:internalName="DocModifiedSaved" ma:readOnly="false">
      <xsd:simpleType>
        <xsd:restriction base="dms:DateTime"/>
      </xsd:simpleType>
    </xsd:element>
    <xsd:element name="EmAttachCount" ma:index="10" nillable="true" ma:displayName="Email Attachment Count" ma:internalName="EmAttachCount" ma:readOnly="false">
      <xsd:simpleType>
        <xsd:restriction base="dms:Text"/>
      </xsd:simpleType>
    </xsd:element>
    <xsd:element name="EmAttachmentNames" ma:index="11" nillable="true" ma:displayName="Email Attachment Names" ma:internalName="EmAttachmentNames" ma:readOnly="false">
      <xsd:simpleType>
        <xsd:restriction base="dms:Note"/>
      </xsd:simpleType>
    </xsd:element>
    <xsd:element name="EmBCC" ma:index="12" nillable="true" ma:displayName="Email BCC" ma:internalName="EmBCC" ma:readOnly="false">
      <xsd:simpleType>
        <xsd:restriction base="dms:Note"/>
      </xsd:simpleType>
    </xsd:element>
    <xsd:element name="EmBCCSMTPAddress" ma:index="13" nillable="true" ma:displayName="Email BCC SMTP Address" ma:internalName="EmBCCSMTPAddress" ma:readOnly="false">
      <xsd:simpleType>
        <xsd:restriction base="dms:Note"/>
      </xsd:simpleType>
    </xsd:element>
    <xsd:element name="EmBody" ma:index="14" nillable="true" ma:displayName="Email Body" ma:internalName="EmBody" ma:readOnly="false">
      <xsd:simpleType>
        <xsd:restriction base="dms:Note"/>
      </xsd:simpleType>
    </xsd:element>
    <xsd:element name="EmCategory" ma:index="15" nillable="true" ma:displayName="Email Category" ma:internalName="EmCategory" ma:readOnly="false">
      <xsd:simpleType>
        <xsd:restriction base="dms:Text"/>
      </xsd:simpleType>
    </xsd:element>
    <xsd:element name="EmCC" ma:index="16" nillable="true" ma:displayName="Email CC" ma:internalName="EmCC" ma:readOnly="false">
      <xsd:simpleType>
        <xsd:restriction base="dms:Note"/>
      </xsd:simpleType>
    </xsd:element>
    <xsd:element name="EmCCSMTPAddress" ma:index="17" nillable="true" ma:displayName="Email CC SMTP Address" ma:internalName="EmCCSMTPAddress" ma:readOnly="false">
      <xsd:simpleType>
        <xsd:restriction base="dms:Note"/>
      </xsd:simpleType>
    </xsd:element>
    <xsd:element name="EmCompanies" ma:index="18" nillable="true" ma:displayName="Email Companies" ma:internalName="EmCompanies" ma:readOnly="false">
      <xsd:simpleType>
        <xsd:restriction base="dms:Text"/>
      </xsd:simpleType>
    </xsd:element>
    <xsd:element name="EmCon" ma:index="19" nillable="true" ma:displayName="Email Conversation" ma:internalName="EmCon" ma:readOnly="false">
      <xsd:simpleType>
        <xsd:restriction base="dms:Text"/>
      </xsd:simpleType>
    </xsd:element>
    <xsd:element name="EmConversationID" ma:index="20" nillable="true" ma:displayName="Email Conversation ID" ma:internalName="EmConversationID" ma:readOnly="false">
      <xsd:simpleType>
        <xsd:restriction base="dms:Note">
          <xsd:maxLength value="255"/>
        </xsd:restriction>
      </xsd:simpleType>
    </xsd:element>
    <xsd:element name="EmConversationIndex" ma:index="21" nillable="true" ma:displayName="Email Conversation Index" ma:internalName="EmConversationIndex" ma:readOnly="false">
      <xsd:simpleType>
        <xsd:restriction base="dms:Note">
          <xsd:maxLength value="255"/>
        </xsd:restriction>
      </xsd:simpleType>
    </xsd:element>
    <xsd:element name="EmDate" ma:index="22" nillable="true" ma:displayName="Email Date" ma:format="DateTime" ma:indexed="true" ma:internalName="EmDate" ma:readOnly="false">
      <xsd:simpleType>
        <xsd:restriction base="dms:DateTime"/>
      </xsd:simpleType>
    </xsd:element>
    <xsd:element name="EmDateReceived" ma:index="23" nillable="true" ma:displayName="Email Date Received" ma:format="DateTime" ma:internalName="EmDateReceived" ma:readOnly="false">
      <xsd:simpleType>
        <xsd:restriction base="dms:DateTime"/>
      </xsd:simpleType>
    </xsd:element>
    <xsd:element name="EmDateSent" ma:index="24" nillable="true" ma:displayName="Email Date Sent" ma:format="DateTime" ma:internalName="EmDateSent" ma:readOnly="false">
      <xsd:simpleType>
        <xsd:restriction base="dms:DateTime"/>
      </xsd:simpleType>
    </xsd:element>
    <xsd:element name="EmFrom" ma:index="25" nillable="true" ma:displayName="Email From" ma:internalName="EmFrom" ma:readOnly="false">
      <xsd:simpleType>
        <xsd:restriction base="dms:Text"/>
      </xsd:simpleType>
    </xsd:element>
    <xsd:element name="EmFromName" ma:index="26" nillable="true" ma:displayName="Email From Name" ma:internalName="EmFromName" ma:readOnly="false">
      <xsd:simpleType>
        <xsd:restriction base="dms:Text"/>
      </xsd:simpleType>
    </xsd:element>
    <xsd:element name="EmFromSMTPAddress" ma:index="27" nillable="true" ma:displayName="Email From SMTP Address" ma:internalName="EmFromSMTPAddress" ma:readOnly="false">
      <xsd:simpleType>
        <xsd:restriction base="dms:Text"/>
      </xsd:simpleType>
    </xsd:element>
    <xsd:element name="EmHasAttachments" ma:index="28" nillable="true" ma:displayName="Email Has Attachments" ma:internalName="EmHasAttachments" ma:readOnly="false">
      <xsd:simpleType>
        <xsd:restriction base="dms:Boolean"/>
      </xsd:simpleType>
    </xsd:element>
    <xsd:element name="EmID" ma:index="29" nillable="true" ma:displayName="Email ID" ma:internalName="EmID" ma:readOnly="false">
      <xsd:simpleType>
        <xsd:restriction base="dms:Text"/>
      </xsd:simpleType>
    </xsd:element>
    <xsd:element name="EmImportance" ma:index="30" nillable="true" ma:displayName="Email Importance" ma:internalName="EmImportance" ma:readOnly="false">
      <xsd:simpleType>
        <xsd:restriction base="dms:Number"/>
      </xsd:simpleType>
    </xsd:element>
    <xsd:element name="EmReceivedByName" ma:index="31" nillable="true" ma:displayName="Email Received By Name" ma:internalName="EmReceivedByName" ma:readOnly="false">
      <xsd:simpleType>
        <xsd:restriction base="dms:Text"/>
      </xsd:simpleType>
    </xsd:element>
    <xsd:element name="EmReceivedOnBehalfOfName" ma:index="32" nillable="true" ma:displayName="Email Received On Behalf Of Name" ma:internalName="EmReceivedOnBehalfOfName" ma:readOnly="false">
      <xsd:simpleType>
        <xsd:restriction base="dms:Text"/>
      </xsd:simpleType>
    </xsd:element>
    <xsd:element name="EmReplyRecipientNames" ma:index="33" nillable="true" ma:displayName="Email Reply Recipient Names" ma:internalName="EmReplyRecipientNames" ma:readOnly="false">
      <xsd:simpleType>
        <xsd:restriction base="dms:Text"/>
      </xsd:simpleType>
    </xsd:element>
    <xsd:element name="EmReplyRecipients" ma:index="34" nillable="true" ma:displayName="Email Reply Recipients" ma:internalName="EmReplyRecipients" ma:readOnly="false">
      <xsd:simpleType>
        <xsd:restriction base="dms:Text"/>
      </xsd:simpleType>
    </xsd:element>
    <xsd:element name="EmRetentionPolicyName" ma:index="35" nillable="true" ma:displayName="Email Retention Policy Name" ma:internalName="EmRetentionPolicyName" ma:readOnly="false">
      <xsd:simpleType>
        <xsd:restriction base="dms:Text"/>
      </xsd:simpleType>
    </xsd:element>
    <xsd:element name="EmSensitivity" ma:index="36" nillable="true" ma:displayName="Email Sensitivity" ma:internalName="EmSensitivity" ma:readOnly="false">
      <xsd:simpleType>
        <xsd:restriction base="dms:Number"/>
      </xsd:simpleType>
    </xsd:element>
    <xsd:element name="EmSentOnBehalfOfName" ma:index="37" nillable="true" ma:displayName="Email Sent On Behalf Of Name" ma:internalName="EmSentOnBehalfOfName" ma:readOnly="false">
      <xsd:simpleType>
        <xsd:restriction base="dms:Text"/>
      </xsd:simpleType>
    </xsd:element>
    <xsd:element name="EmSubject" ma:index="38" nillable="true" ma:displayName="Email Subject" ma:internalName="EmSubject" ma:readOnly="false">
      <xsd:simpleType>
        <xsd:restriction base="dms:Text"/>
      </xsd:simpleType>
    </xsd:element>
    <xsd:element name="EmTo" ma:index="39" nillable="true" ma:displayName="Email To" ma:internalName="EmTo" ma:readOnly="false">
      <xsd:simpleType>
        <xsd:restriction base="dms:Note"/>
      </xsd:simpleType>
    </xsd:element>
    <xsd:element name="EmToAddress" ma:index="40" nillable="true" ma:displayName="Email To Address" ma:internalName="EmToAddress" ma:readOnly="false">
      <xsd:simpleType>
        <xsd:restriction base="dms:Note"/>
      </xsd:simpleType>
    </xsd:element>
    <xsd:element name="EmToSMTPAddress" ma:index="41" nillable="true" ma:displayName="Email To SMTP Address" ma:internalName="EmToSMTPAddres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bfec7e-1ff7-4169-bdc0-736a96406e47" elementFormDefault="qualified">
    <xsd:import namespace="http://schemas.microsoft.com/office/2006/documentManagement/types"/>
    <xsd:import namespace="http://schemas.microsoft.com/office/infopath/2007/PartnerControls"/>
    <xsd:element name="lcf76f155ced4ddcb4097134ff3c332f" ma:index="42"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49e37e-6043-4b12-91be-b6a02bccb9bd" elementFormDefault="qualified">
    <xsd:import namespace="http://schemas.microsoft.com/office/2006/documentManagement/types"/>
    <xsd:import namespace="http://schemas.microsoft.com/office/infopath/2007/PartnerControls"/>
    <xsd:element name="TaxCatchAll" ma:index="43" nillable="true" ma:displayName="Taxonomy Catch All Column" ma:hidden="true" ma:list="{276a353e-3521-4199-a43a-77d1131284ba}" ma:internalName="TaxCatchAll" ma:showField="CatchAllData" ma:web="7749e37e-6043-4b12-91be-b6a02bccb9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bfec7e-1ff7-4169-bdc0-736a96406e47" xsi:nil="true"/>
    <TaxCatchAll xmlns="7749e37e-6043-4b12-91be-b6a02bccb9bd" xsi:nil="true"/>
    <EmAttachCount xmlns="http://schemas.microsoft.com/sharepoint/v3/fields" xsi:nil="true"/>
    <EmAttachmentNames xmlns="http://schemas.microsoft.com/sharepoint/v3/fields" xsi:nil="true"/>
    <EmReceivedOnBehalfOfName xmlns="http://schemas.microsoft.com/sharepoint/v3/fields" xsi:nil="true"/>
    <EmImportance xmlns="http://schemas.microsoft.com/sharepoint/v3/fields" xsi:nil="true"/>
    <EmCC xmlns="http://schemas.microsoft.com/sharepoint/v3/fields" xsi:nil="true"/>
    <EmCCSMTPAddress xmlns="http://schemas.microsoft.com/sharepoint/v3/fields" xsi:nil="true"/>
    <EmReceivedByName xmlns="http://schemas.microsoft.com/sharepoint/v3/fields" xsi:nil="true"/>
    <EmSentOnBehalfOfName xmlns="http://schemas.microsoft.com/sharepoint/v3/fields" xsi:nil="true"/>
    <EmCompanies xmlns="http://schemas.microsoft.com/sharepoint/v3/fields" xsi:nil="true"/>
    <EmID xmlns="http://schemas.microsoft.com/sharepoint/v3/fields" xsi:nil="true"/>
    <DocModifiedSaved xmlns="http://schemas.microsoft.com/sharepoint/v3/fields" xsi:nil="true"/>
    <EmBCC xmlns="http://schemas.microsoft.com/sharepoint/v3/fields" xsi:nil="true"/>
    <EmBCCSMTPAddress xmlns="http://schemas.microsoft.com/sharepoint/v3/fields" xsi:nil="true"/>
    <EmCon xmlns="http://schemas.microsoft.com/sharepoint/v3/fields" xsi:nil="true"/>
    <EmFromName xmlns="http://schemas.microsoft.com/sharepoint/v3/fields" xsi:nil="true"/>
    <EmHasAttachments xmlns="http://schemas.microsoft.com/sharepoint/v3/fields" xsi:nil="true"/>
    <EmRetentionPolicyName xmlns="http://schemas.microsoft.com/sharepoint/v3/fields" xsi:nil="true"/>
    <EmSubject xmlns="http://schemas.microsoft.com/sharepoint/v3/fields" xsi:nil="true"/>
    <EmDateSent xmlns="http://schemas.microsoft.com/sharepoint/v3/fields" xsi:nil="true"/>
    <EmReplyRecipientNames xmlns="http://schemas.microsoft.com/sharepoint/v3/fields" xsi:nil="true"/>
    <EmReplyRecipients xmlns="http://schemas.microsoft.com/sharepoint/v3/fields" xsi:nil="true"/>
    <EmDateReceived xmlns="http://schemas.microsoft.com/sharepoint/v3/fields" xsi:nil="true"/>
    <EmToAddress xmlns="http://schemas.microsoft.com/sharepoint/v3/fields" xsi:nil="true"/>
    <EmFrom xmlns="http://schemas.microsoft.com/sharepoint/v3/fields" xsi:nil="true"/>
    <EmTo xmlns="http://schemas.microsoft.com/sharepoint/v3/fields" xsi:nil="true"/>
    <EmToSMTPAddress xmlns="http://schemas.microsoft.com/sharepoint/v3/fields" xsi:nil="true"/>
    <DocCreatedSaved xmlns="http://schemas.microsoft.com/sharepoint/v3/fields" xsi:nil="true"/>
    <EmDate xmlns="http://schemas.microsoft.com/sharepoint/v3/fields" xsi:nil="true"/>
    <EmSensitivity xmlns="http://schemas.microsoft.com/sharepoint/v3/fields" xsi:nil="true"/>
    <EmBody xmlns="http://schemas.microsoft.com/sharepoint/v3/fields" xsi:nil="true"/>
    <EmCategory xmlns="http://schemas.microsoft.com/sharepoint/v3/fields" xsi:nil="true"/>
    <EmFromSMTPAddress xmlns="http://schemas.microsoft.com/sharepoint/v3/fields" xsi:nil="true"/>
    <EmConversationID xmlns="http://schemas.microsoft.com/sharepoint/v3/fields" xsi:nil="true"/>
    <EmConversationIndex xmlns="http://schemas.microsoft.com/sharepoint/v3/fields" xsi:nil="true"/>
  </documentManagement>
</p:properties>
</file>

<file path=customXml/itemProps1.xml><?xml version="1.0" encoding="utf-8"?>
<ds:datastoreItem xmlns:ds="http://schemas.openxmlformats.org/officeDocument/2006/customXml" ds:itemID="{BF622C21-3D97-41FE-89F9-4331D84837F0}">
  <ds:schemaRefs>
    <ds:schemaRef ds:uri="http://schemas.microsoft.com/sharepoint/v3/contenttype/forms"/>
  </ds:schemaRefs>
</ds:datastoreItem>
</file>

<file path=customXml/itemProps2.xml><?xml version="1.0" encoding="utf-8"?>
<ds:datastoreItem xmlns:ds="http://schemas.openxmlformats.org/officeDocument/2006/customXml" ds:itemID="{D0F11080-8330-45F8-B254-2FD978789B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2bfec7e-1ff7-4169-bdc0-736a96406e47"/>
    <ds:schemaRef ds:uri="7749e37e-6043-4b12-91be-b6a02bccb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FAD8DA-A254-4377-995D-CFFE9FC60A4A}">
  <ds:schemaRefs>
    <ds:schemaRef ds:uri="http://schemas.microsoft.com/office/2006/metadata/properties"/>
    <ds:schemaRef ds:uri="http://schemas.microsoft.com/office/infopath/2007/PartnerControls"/>
    <ds:schemaRef ds:uri="12bfec7e-1ff7-4169-bdc0-736a96406e47"/>
    <ds:schemaRef ds:uri="7749e37e-6043-4b12-91be-b6a02bccb9bd"/>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Form Template_2025</Template>
  <TotalTime>2</TotalTime>
  <Pages>3</Pages>
  <Words>344</Words>
  <Characters>2050</Characters>
  <Application>Microsoft Office Word</Application>
  <DocSecurity>0</DocSecurity>
  <Lines>128</Lines>
  <Paragraphs>68</Paragraphs>
  <ScaleCrop>false</ScaleCrop>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Sweeney</dc:creator>
  <cp:keywords/>
  <dc:description/>
  <cp:lastModifiedBy>Siobhan Sweeney</cp:lastModifiedBy>
  <cp:revision>23</cp:revision>
  <dcterms:created xsi:type="dcterms:W3CDTF">2025-10-21T20:06:00Z</dcterms:created>
  <dcterms:modified xsi:type="dcterms:W3CDTF">2026-10-01T04:34:00Z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6a5eb60-4059-4488-b04a-9ad280793a16_Enabled">
    <vt:lpwstr>true</vt:lpwstr>
  </property>
  <property fmtid="{D5CDD505-2E9C-101B-9397-08002B2CF9AE}" pid="3" name="MSIP_Label_36a5eb60-4059-4488-b04a-9ad280793a16_SetDate">
    <vt:lpwstr>2024-09-10T05:28:30Z</vt:lpwstr>
  </property>
  <property fmtid="{D5CDD505-2E9C-101B-9397-08002B2CF9AE}" pid="4" name="MSIP_Label_36a5eb60-4059-4488-b04a-9ad280793a16_Method">
    <vt:lpwstr>Standard</vt:lpwstr>
  </property>
  <property fmtid="{D5CDD505-2E9C-101B-9397-08002B2CF9AE}" pid="5" name="MSIP_Label_36a5eb60-4059-4488-b04a-9ad280793a16_Name">
    <vt:lpwstr>All Employees (unrestricted)</vt:lpwstr>
  </property>
  <property fmtid="{D5CDD505-2E9C-101B-9397-08002B2CF9AE}" pid="6" name="MSIP_Label_36a5eb60-4059-4488-b04a-9ad280793a16_SiteId">
    <vt:lpwstr>4cc1a18c-6a9a-42ff-a3ea-8bfca4cdb35f</vt:lpwstr>
  </property>
  <property fmtid="{D5CDD505-2E9C-101B-9397-08002B2CF9AE}" pid="7" name="MSIP_Label_36a5eb60-4059-4488-b04a-9ad280793a16_ActionId">
    <vt:lpwstr>8b377d8c-cb74-43c9-b35f-2bc47e093250</vt:lpwstr>
  </property>
  <property fmtid="{D5CDD505-2E9C-101B-9397-08002B2CF9AE}" pid="8" name="MSIP_Label_36a5eb60-4059-4488-b04a-9ad280793a16_ContentBits">
    <vt:lpwstr>0</vt:lpwstr>
  </property>
  <property fmtid="{D5CDD505-2E9C-101B-9397-08002B2CF9AE}" pid="9" name="ContentTypeId">
    <vt:lpwstr>0x010100C18A62B1B21CBC4F87F497F0B0AE17890063C6C2EED0AD714EBC70D0340923C3FC</vt:lpwstr>
  </property>
  <property fmtid="{D5CDD505-2E9C-101B-9397-08002B2CF9AE}" pid="10" name="MediaServiceImageTags">
    <vt:lpwstr/>
  </property>
</Properties>
</file>