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C008C" w14:textId="77777777" w:rsidR="00A57C79" w:rsidRPr="00113B8D" w:rsidRDefault="00812717" w:rsidP="00812717">
      <w:pPr>
        <w:tabs>
          <w:tab w:val="left" w:pos="7238"/>
        </w:tabs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sz w:val="22"/>
          <w:szCs w:val="22"/>
          <w:lang w:val="en-AU"/>
        </w:rPr>
        <w:tab/>
      </w:r>
    </w:p>
    <w:p w14:paraId="4F2DBE12" w14:textId="77777777" w:rsidR="006B76E5" w:rsidRPr="00113B8D" w:rsidRDefault="006B76E5">
      <w:pPr>
        <w:rPr>
          <w:rFonts w:ascii="Arial" w:hAnsi="Arial" w:cs="Arial"/>
          <w:sz w:val="22"/>
          <w:szCs w:val="22"/>
          <w:lang w:val="en-AU"/>
        </w:rPr>
      </w:pPr>
    </w:p>
    <w:p w14:paraId="28E18FC2" w14:textId="77777777" w:rsidR="006B76E5" w:rsidRPr="00113B8D" w:rsidRDefault="006B76E5">
      <w:pPr>
        <w:rPr>
          <w:rFonts w:ascii="Arial" w:hAnsi="Arial" w:cs="Arial"/>
          <w:sz w:val="22"/>
          <w:szCs w:val="22"/>
          <w:lang w:val="en-AU"/>
        </w:rPr>
      </w:pPr>
    </w:p>
    <w:p w14:paraId="434325CC" w14:textId="23B549DB" w:rsidR="223D8B9B" w:rsidRPr="00BA4666" w:rsidRDefault="003B3BC4" w:rsidP="00BA4666">
      <w:pPr>
        <w:spacing w:after="0"/>
        <w:rPr>
          <w:rFonts w:ascii="Arial" w:hAnsi="Arial" w:cs="Arial"/>
          <w:sz w:val="22"/>
          <w:szCs w:val="22"/>
          <w:lang w:val="en-AU"/>
        </w:rPr>
      </w:pPr>
      <w:r>
        <w:br/>
      </w:r>
    </w:p>
    <w:p w14:paraId="52A7E9BC" w14:textId="31C1495A" w:rsidR="0015603F" w:rsidRDefault="00E02834" w:rsidP="0015603F">
      <w:pPr>
        <w:pStyle w:val="Heading2"/>
      </w:pPr>
      <w:r>
        <w:t>[Conference]</w:t>
      </w:r>
      <w:r w:rsidR="0015603F">
        <w:t xml:space="preserve"> Meeting Agenda</w:t>
      </w:r>
    </w:p>
    <w:p w14:paraId="0EBEBB79" w14:textId="0E787D62" w:rsidR="0015603F" w:rsidRDefault="0015603F" w:rsidP="0015603F">
      <w:r>
        <w:t xml:space="preserve">Date: </w:t>
      </w:r>
      <w:r>
        <w:tab/>
      </w:r>
      <w:r>
        <w:tab/>
      </w:r>
      <w:r>
        <w:tab/>
      </w:r>
      <w:r>
        <w:tab/>
      </w:r>
      <w:r>
        <w:tab/>
        <w:t xml:space="preserve">Time: </w:t>
      </w:r>
      <w:r>
        <w:tab/>
      </w:r>
      <w:r>
        <w:tab/>
      </w:r>
      <w:r>
        <w:tab/>
      </w:r>
      <w:r>
        <w:tab/>
      </w:r>
      <w:r>
        <w:tab/>
        <w:t xml:space="preserve">Venue: </w:t>
      </w:r>
    </w:p>
    <w:p w14:paraId="462AD332" w14:textId="77777777" w:rsidR="0015603F" w:rsidRDefault="0015603F" w:rsidP="0015603F">
      <w:pPr>
        <w:pStyle w:val="Heading2"/>
      </w:pPr>
      <w:r>
        <w:t>Standing Agenda Items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9"/>
        <w:gridCol w:w="2359"/>
        <w:gridCol w:w="5546"/>
      </w:tblGrid>
      <w:tr w:rsidR="003C636A" w14:paraId="3A60BD66" w14:textId="77777777"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3F128" w14:textId="77777777" w:rsidR="003C636A" w:rsidRDefault="003C636A">
            <w:r>
              <w:rPr>
                <w:b/>
                <w:bCs/>
              </w:rPr>
              <w:t>Item</w:t>
            </w:r>
          </w:p>
        </w:tc>
        <w:tc>
          <w:tcPr>
            <w:tcW w:w="2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7650D" w14:textId="77777777" w:rsidR="003C636A" w:rsidRDefault="003C636A">
            <w:r>
              <w:rPr>
                <w:b/>
                <w:bCs/>
              </w:rPr>
              <w:t>Responsible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C87C1" w14:textId="77777777" w:rsidR="003C636A" w:rsidRDefault="003C636A">
            <w:r>
              <w:rPr>
                <w:b/>
                <w:bCs/>
              </w:rPr>
              <w:t>Action / Notes</w:t>
            </w:r>
          </w:p>
        </w:tc>
      </w:tr>
      <w:tr w:rsidR="003C636A" w14:paraId="73F57E97" w14:textId="77777777"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EB411" w14:textId="77777777" w:rsidR="003C636A" w:rsidRDefault="003C636A">
            <w:r>
              <w:t>Welcome and Apologies</w:t>
            </w:r>
          </w:p>
        </w:tc>
        <w:tc>
          <w:tcPr>
            <w:tcW w:w="2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ECAFD" w14:textId="77777777" w:rsidR="003C636A" w:rsidRDefault="003C636A">
            <w:r>
              <w:t>President / Chair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E2B71" w14:textId="77777777" w:rsidR="003C636A" w:rsidRDefault="003C636A"/>
        </w:tc>
      </w:tr>
      <w:tr w:rsidR="003C636A" w14:paraId="1DA02E8A" w14:textId="77777777"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66051" w14:textId="77777777" w:rsidR="003C636A" w:rsidRDefault="003C636A">
            <w:r>
              <w:t>Opening Prayer and Spiritual Reflection</w:t>
            </w:r>
          </w:p>
        </w:tc>
        <w:tc>
          <w:tcPr>
            <w:tcW w:w="2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9C7D7" w14:textId="77777777" w:rsidR="003C636A" w:rsidRDefault="003C636A">
            <w:r>
              <w:t>Spiritual Adviser / All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4305E" w14:textId="77777777" w:rsidR="003C636A" w:rsidRDefault="003C636A"/>
        </w:tc>
      </w:tr>
      <w:tr w:rsidR="003C636A" w14:paraId="765637B5" w14:textId="77777777"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613F0" w14:textId="77777777" w:rsidR="003C636A" w:rsidRDefault="003C636A">
            <w:r>
              <w:t>Minutes of Previous Meeting</w:t>
            </w:r>
          </w:p>
        </w:tc>
        <w:tc>
          <w:tcPr>
            <w:tcW w:w="2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7B3AE" w14:textId="77777777" w:rsidR="003C636A" w:rsidRDefault="003C636A">
            <w:r>
              <w:t>Secretary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4FDB8" w14:textId="77777777" w:rsidR="003C636A" w:rsidRDefault="003C636A">
            <w:r>
              <w:t>Moved: ______   Seconded: ______</w:t>
            </w:r>
          </w:p>
        </w:tc>
      </w:tr>
      <w:tr w:rsidR="003C636A" w14:paraId="6FE5FBC0" w14:textId="77777777"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41FF9" w14:textId="77777777" w:rsidR="003C636A" w:rsidRDefault="003C636A">
            <w:r>
              <w:t>Actions Arising from Previous Meeting</w:t>
            </w:r>
          </w:p>
        </w:tc>
        <w:tc>
          <w:tcPr>
            <w:tcW w:w="2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B922A" w14:textId="77777777" w:rsidR="003C636A" w:rsidRDefault="003C636A">
            <w:r>
              <w:t>Secretary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30EA7" w14:textId="77777777" w:rsidR="003C636A" w:rsidRDefault="003C636A"/>
        </w:tc>
      </w:tr>
      <w:tr w:rsidR="003C636A" w14:paraId="127BC0AA" w14:textId="77777777"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7E1D8" w14:textId="77777777" w:rsidR="003C636A" w:rsidRDefault="003C636A">
            <w:r>
              <w:t>Correspondence In / Out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0074B" w14:textId="77777777" w:rsidR="003C636A" w:rsidRDefault="003C636A">
            <w:r>
              <w:t>Secretary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48A55" w14:textId="77777777" w:rsidR="003C636A" w:rsidRDefault="003C636A">
            <w:r>
              <w:t>Review correspondence received and sent, and note any actions required</w:t>
            </w:r>
          </w:p>
        </w:tc>
      </w:tr>
      <w:tr w:rsidR="003C636A" w14:paraId="70415207" w14:textId="77777777"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AEECF" w14:textId="77777777" w:rsidR="003C636A" w:rsidRDefault="003C636A">
            <w:r>
              <w:t>President’s Report</w:t>
            </w:r>
          </w:p>
        </w:tc>
        <w:tc>
          <w:tcPr>
            <w:tcW w:w="2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845C1" w14:textId="77777777" w:rsidR="003C636A" w:rsidRDefault="003C636A">
            <w:r>
              <w:t>President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8CCB1" w14:textId="77777777" w:rsidR="003C636A" w:rsidRDefault="003C636A"/>
        </w:tc>
      </w:tr>
      <w:tr w:rsidR="003C636A" w14:paraId="082456B7" w14:textId="77777777"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4CB6F" w14:textId="77777777" w:rsidR="003C636A" w:rsidRDefault="003C636A">
            <w:r>
              <w:t>Treasurer’s Report</w:t>
            </w:r>
          </w:p>
        </w:tc>
        <w:tc>
          <w:tcPr>
            <w:tcW w:w="2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D2297" w14:textId="77777777" w:rsidR="003C636A" w:rsidRDefault="003C636A">
            <w:r>
              <w:t>Treasurer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4B658" w14:textId="77777777" w:rsidR="003C636A" w:rsidRDefault="003C636A"/>
        </w:tc>
      </w:tr>
      <w:tr w:rsidR="003C636A" w14:paraId="53D80CE3" w14:textId="77777777"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F70FC" w14:textId="77777777" w:rsidR="003C636A" w:rsidRDefault="003C636A">
            <w:r>
              <w:t>Companion Reports</w:t>
            </w:r>
          </w:p>
        </w:tc>
        <w:tc>
          <w:tcPr>
            <w:tcW w:w="2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E70D4" w14:textId="77777777" w:rsidR="003C636A" w:rsidRDefault="003C636A">
            <w:r>
              <w:t>All Members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B4377" w14:textId="77777777" w:rsidR="003C636A" w:rsidRDefault="003C636A">
            <w:r>
              <w:t>Review visits and follow-up actions</w:t>
            </w:r>
          </w:p>
        </w:tc>
      </w:tr>
      <w:tr w:rsidR="003C636A" w14:paraId="548F0FF9" w14:textId="77777777"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34672" w14:textId="77777777" w:rsidR="003C636A" w:rsidRDefault="003C636A">
            <w:r>
              <w:t>Twinning &amp; Overseas Development</w:t>
            </w:r>
          </w:p>
        </w:tc>
        <w:tc>
          <w:tcPr>
            <w:tcW w:w="2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23F0F" w14:textId="77777777" w:rsidR="003C636A" w:rsidRDefault="003C636A">
            <w:r>
              <w:t>Twinning Officer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9EC67" w14:textId="77777777" w:rsidR="003C636A" w:rsidRDefault="003C636A"/>
        </w:tc>
      </w:tr>
      <w:tr w:rsidR="003C636A" w14:paraId="614D7558" w14:textId="77777777"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49428" w14:textId="77777777" w:rsidR="003C636A" w:rsidRDefault="003C636A">
            <w:r>
              <w:t xml:space="preserve">Safeguarding </w:t>
            </w:r>
          </w:p>
        </w:tc>
        <w:tc>
          <w:tcPr>
            <w:tcW w:w="2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48E10" w14:textId="77777777" w:rsidR="003C636A" w:rsidRDefault="003C636A">
            <w:r>
              <w:t>President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AB2E2" w14:textId="77777777" w:rsidR="003C636A" w:rsidRDefault="003C636A">
            <w:r>
              <w:t>Any issues to report/discuss</w:t>
            </w:r>
          </w:p>
        </w:tc>
      </w:tr>
      <w:tr w:rsidR="003C636A" w14:paraId="3CE1802B" w14:textId="77777777"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BAAE0" w14:textId="77777777" w:rsidR="003C636A" w:rsidRDefault="003C636A">
            <w:r>
              <w:t>Workplace Health and Safety</w:t>
            </w:r>
          </w:p>
        </w:tc>
        <w:tc>
          <w:tcPr>
            <w:tcW w:w="2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74185" w14:textId="77777777" w:rsidR="003C636A" w:rsidRDefault="003C636A">
            <w:r>
              <w:t>All members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965C1" w14:textId="77777777" w:rsidR="003C636A" w:rsidRDefault="003C636A"/>
        </w:tc>
      </w:tr>
      <w:tr w:rsidR="003C636A" w14:paraId="730A1249" w14:textId="77777777"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ED068" w14:textId="77777777" w:rsidR="003C636A" w:rsidRDefault="003C636A">
            <w:r>
              <w:t>General Business</w:t>
            </w:r>
          </w:p>
        </w:tc>
        <w:tc>
          <w:tcPr>
            <w:tcW w:w="2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DF702" w14:textId="77777777" w:rsidR="003C636A" w:rsidRDefault="003C636A">
            <w:r>
              <w:t>All Members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9B74E" w14:textId="77777777" w:rsidR="003C636A" w:rsidRDefault="003C636A"/>
        </w:tc>
      </w:tr>
      <w:tr w:rsidR="003C636A" w14:paraId="7DF146E6" w14:textId="77777777"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C6A63" w14:textId="77777777" w:rsidR="003C636A" w:rsidRDefault="003C636A">
            <w:r>
              <w:t>Next Meeting</w:t>
            </w:r>
          </w:p>
        </w:tc>
        <w:tc>
          <w:tcPr>
            <w:tcW w:w="2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A3926" w14:textId="77777777" w:rsidR="003C636A" w:rsidRDefault="003C636A">
            <w:r>
              <w:t>Secretary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F30D6" w14:textId="77777777" w:rsidR="003C636A" w:rsidRDefault="003C636A">
            <w:r>
              <w:t>Date / Time / Venue</w:t>
            </w:r>
          </w:p>
        </w:tc>
      </w:tr>
      <w:tr w:rsidR="003C636A" w14:paraId="7A7DA847" w14:textId="77777777"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9D87F" w14:textId="77777777" w:rsidR="003C636A" w:rsidRDefault="003C636A">
            <w:r>
              <w:t>Closing Prayer</w:t>
            </w:r>
          </w:p>
        </w:tc>
        <w:tc>
          <w:tcPr>
            <w:tcW w:w="2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34C30" w14:textId="77777777" w:rsidR="003C636A" w:rsidRDefault="003C636A">
            <w:r>
              <w:t>All Members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EB54A" w14:textId="77777777" w:rsidR="003C636A" w:rsidRDefault="003C636A"/>
        </w:tc>
      </w:tr>
    </w:tbl>
    <w:p w14:paraId="7C37E88E" w14:textId="77777777" w:rsidR="003140D0" w:rsidRDefault="0015603F" w:rsidP="0015603F">
      <w:r>
        <w:lastRenderedPageBreak/>
        <w:br/>
      </w:r>
    </w:p>
    <w:p w14:paraId="74643DF8" w14:textId="77777777" w:rsidR="003140D0" w:rsidRDefault="003140D0" w:rsidP="0015603F"/>
    <w:p w14:paraId="217382B2" w14:textId="07E196D6" w:rsidR="0015603F" w:rsidRDefault="0015603F" w:rsidP="0015603F">
      <w:r>
        <w:t>Dates to Remember:</w:t>
      </w:r>
    </w:p>
    <w:p w14:paraId="6769B75C" w14:textId="77777777" w:rsidR="0015603F" w:rsidRDefault="0015603F" w:rsidP="0015603F">
      <w:r>
        <w:t>- [Event Name] – [Date] – [Location]</w:t>
      </w:r>
    </w:p>
    <w:p w14:paraId="7FC09DDB" w14:textId="543A776C" w:rsidR="0091377C" w:rsidRPr="0015603F" w:rsidRDefault="0015603F" w:rsidP="0015603F">
      <w:r>
        <w:t>- [Event Name] – [Date] – [Location]</w:t>
      </w:r>
    </w:p>
    <w:sectPr w:rsidR="0091377C" w:rsidRPr="0015603F" w:rsidSect="00185BEA">
      <w:footerReference w:type="default" r:id="rId10"/>
      <w:headerReference w:type="first" r:id="rId11"/>
      <w:footerReference w:type="first" r:id="rId12"/>
      <w:pgSz w:w="12240" w:h="15840"/>
      <w:pgMar w:top="720" w:right="720" w:bottom="28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AEAD8" w14:textId="77777777" w:rsidR="00FB16D7" w:rsidRDefault="00FB16D7" w:rsidP="006B76E5">
      <w:pPr>
        <w:spacing w:after="0" w:line="240" w:lineRule="auto"/>
      </w:pPr>
      <w:r>
        <w:separator/>
      </w:r>
    </w:p>
  </w:endnote>
  <w:endnote w:type="continuationSeparator" w:id="0">
    <w:p w14:paraId="42FC3EF8" w14:textId="77777777" w:rsidR="00FB16D7" w:rsidRDefault="00FB16D7" w:rsidP="006B76E5">
      <w:pPr>
        <w:spacing w:after="0" w:line="240" w:lineRule="auto"/>
      </w:pPr>
      <w:r>
        <w:continuationSeparator/>
      </w:r>
    </w:p>
  </w:endnote>
  <w:endnote w:type="continuationNotice" w:id="1">
    <w:p w14:paraId="7EDC6DC2" w14:textId="77777777" w:rsidR="00FB16D7" w:rsidRDefault="00FB16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36278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7A304C" w14:textId="6EA367C8" w:rsidR="00BA4666" w:rsidRDefault="00BA46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A94EA5" w14:textId="25F94288" w:rsidR="00594B5E" w:rsidRPr="00A82877" w:rsidRDefault="00594B5E" w:rsidP="00A82877">
    <w:pPr>
      <w:pStyle w:val="Footer"/>
      <w:rPr>
        <w:b/>
        <w:b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49316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1CA887" w14:textId="5F36F27D" w:rsidR="00BA4666" w:rsidRDefault="00BA46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59E0F9" w14:textId="77777777" w:rsidR="007F42D2" w:rsidRDefault="007F42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712B2" w14:textId="77777777" w:rsidR="00FB16D7" w:rsidRDefault="00FB16D7" w:rsidP="006B76E5">
      <w:pPr>
        <w:spacing w:after="0" w:line="240" w:lineRule="auto"/>
      </w:pPr>
      <w:r>
        <w:separator/>
      </w:r>
    </w:p>
  </w:footnote>
  <w:footnote w:type="continuationSeparator" w:id="0">
    <w:p w14:paraId="6B4513AC" w14:textId="77777777" w:rsidR="00FB16D7" w:rsidRDefault="00FB16D7" w:rsidP="006B76E5">
      <w:pPr>
        <w:spacing w:after="0" w:line="240" w:lineRule="auto"/>
      </w:pPr>
      <w:r>
        <w:continuationSeparator/>
      </w:r>
    </w:p>
  </w:footnote>
  <w:footnote w:type="continuationNotice" w:id="1">
    <w:p w14:paraId="1BBC4F1A" w14:textId="77777777" w:rsidR="00FB16D7" w:rsidRDefault="00FB16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F1C56" w14:textId="3C064063" w:rsidR="00031637" w:rsidRDefault="00031637">
    <w:pPr>
      <w:pStyle w:val="Header"/>
    </w:pPr>
    <w:r>
      <w:rPr>
        <w:noProof/>
      </w:rPr>
      <w:drawing>
        <wp:anchor distT="0" distB="0" distL="114300" distR="114300" simplePos="0" relativeHeight="251656192" behindDoc="1" locked="1" layoutInCell="1" allowOverlap="1" wp14:anchorId="2A24FD58" wp14:editId="4756F3A8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67955" cy="1693545"/>
          <wp:effectExtent l="0" t="0" r="4445" b="1905"/>
          <wp:wrapNone/>
          <wp:docPr id="1007260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26023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153" b="5153"/>
                  <a:stretch>
                    <a:fillRect/>
                  </a:stretch>
                </pic:blipFill>
                <pic:spPr bwMode="auto">
                  <a:xfrm>
                    <a:off x="0" y="0"/>
                    <a:ext cx="7768587" cy="16938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E36A6"/>
    <w:multiLevelType w:val="hybridMultilevel"/>
    <w:tmpl w:val="5D4EE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7F640F"/>
    <w:multiLevelType w:val="hybridMultilevel"/>
    <w:tmpl w:val="B0F89556"/>
    <w:lvl w:ilvl="0" w:tplc="65D8A6D4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830917"/>
    <w:multiLevelType w:val="hybridMultilevel"/>
    <w:tmpl w:val="23EA3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3412AA"/>
    <w:multiLevelType w:val="hybridMultilevel"/>
    <w:tmpl w:val="7D3AAE6E"/>
    <w:lvl w:ilvl="0" w:tplc="65D8A6D4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9F58F5"/>
    <w:multiLevelType w:val="hybridMultilevel"/>
    <w:tmpl w:val="ED626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585E9D"/>
    <w:multiLevelType w:val="hybridMultilevel"/>
    <w:tmpl w:val="AC8C003A"/>
    <w:lvl w:ilvl="0" w:tplc="65D8A6D4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960325">
    <w:abstractNumId w:val="4"/>
  </w:num>
  <w:num w:numId="2" w16cid:durableId="1017343554">
    <w:abstractNumId w:val="0"/>
  </w:num>
  <w:num w:numId="3" w16cid:durableId="2120448992">
    <w:abstractNumId w:val="2"/>
  </w:num>
  <w:num w:numId="4" w16cid:durableId="1972787874">
    <w:abstractNumId w:val="5"/>
  </w:num>
  <w:num w:numId="5" w16cid:durableId="813987787">
    <w:abstractNumId w:val="3"/>
  </w:num>
  <w:num w:numId="6" w16cid:durableId="1635600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03F"/>
    <w:rsid w:val="0000112D"/>
    <w:rsid w:val="00006FC3"/>
    <w:rsid w:val="000109F2"/>
    <w:rsid w:val="000207AF"/>
    <w:rsid w:val="0002119C"/>
    <w:rsid w:val="00024357"/>
    <w:rsid w:val="00031637"/>
    <w:rsid w:val="00037E2E"/>
    <w:rsid w:val="00041BAD"/>
    <w:rsid w:val="00053521"/>
    <w:rsid w:val="00053942"/>
    <w:rsid w:val="00063A46"/>
    <w:rsid w:val="00071074"/>
    <w:rsid w:val="00074BEE"/>
    <w:rsid w:val="00076481"/>
    <w:rsid w:val="000775BE"/>
    <w:rsid w:val="00080181"/>
    <w:rsid w:val="00083890"/>
    <w:rsid w:val="0009798A"/>
    <w:rsid w:val="000A1138"/>
    <w:rsid w:val="000A19E9"/>
    <w:rsid w:val="000A516D"/>
    <w:rsid w:val="000B379B"/>
    <w:rsid w:val="000C6E22"/>
    <w:rsid w:val="000C7398"/>
    <w:rsid w:val="000D03F1"/>
    <w:rsid w:val="000D0670"/>
    <w:rsid w:val="000D2498"/>
    <w:rsid w:val="000E3970"/>
    <w:rsid w:val="000E7095"/>
    <w:rsid w:val="000E7160"/>
    <w:rsid w:val="000F06AE"/>
    <w:rsid w:val="000F5470"/>
    <w:rsid w:val="000F66C2"/>
    <w:rsid w:val="00101FC8"/>
    <w:rsid w:val="00105871"/>
    <w:rsid w:val="00113B8D"/>
    <w:rsid w:val="00115E59"/>
    <w:rsid w:val="00120F95"/>
    <w:rsid w:val="001314E1"/>
    <w:rsid w:val="00135CA6"/>
    <w:rsid w:val="00144C4C"/>
    <w:rsid w:val="00154A34"/>
    <w:rsid w:val="0015603F"/>
    <w:rsid w:val="0016361F"/>
    <w:rsid w:val="001638BB"/>
    <w:rsid w:val="00163CF8"/>
    <w:rsid w:val="00164CCC"/>
    <w:rsid w:val="0016507D"/>
    <w:rsid w:val="0017494C"/>
    <w:rsid w:val="00185BEA"/>
    <w:rsid w:val="001911E9"/>
    <w:rsid w:val="0019166A"/>
    <w:rsid w:val="00194B19"/>
    <w:rsid w:val="0019703B"/>
    <w:rsid w:val="001A0C0A"/>
    <w:rsid w:val="001A0FF1"/>
    <w:rsid w:val="001A3F2C"/>
    <w:rsid w:val="001A7659"/>
    <w:rsid w:val="001B0EA0"/>
    <w:rsid w:val="001C0610"/>
    <w:rsid w:val="001C08A7"/>
    <w:rsid w:val="001C211F"/>
    <w:rsid w:val="001C4DB8"/>
    <w:rsid w:val="001C7DFC"/>
    <w:rsid w:val="001E4DCB"/>
    <w:rsid w:val="001E7E3F"/>
    <w:rsid w:val="002001A9"/>
    <w:rsid w:val="00200CA0"/>
    <w:rsid w:val="00200D55"/>
    <w:rsid w:val="00203321"/>
    <w:rsid w:val="00206B72"/>
    <w:rsid w:val="0022549E"/>
    <w:rsid w:val="0022699E"/>
    <w:rsid w:val="0023376A"/>
    <w:rsid w:val="0023652B"/>
    <w:rsid w:val="002469D1"/>
    <w:rsid w:val="00257DE6"/>
    <w:rsid w:val="002617C5"/>
    <w:rsid w:val="00273194"/>
    <w:rsid w:val="00281C05"/>
    <w:rsid w:val="00292BF5"/>
    <w:rsid w:val="00295B59"/>
    <w:rsid w:val="00296F52"/>
    <w:rsid w:val="002B18DD"/>
    <w:rsid w:val="002B1944"/>
    <w:rsid w:val="002B306B"/>
    <w:rsid w:val="002C0FAB"/>
    <w:rsid w:val="002C6414"/>
    <w:rsid w:val="002D22A2"/>
    <w:rsid w:val="002E59DE"/>
    <w:rsid w:val="002F70A0"/>
    <w:rsid w:val="002F7927"/>
    <w:rsid w:val="003008D7"/>
    <w:rsid w:val="00300ECB"/>
    <w:rsid w:val="0030354A"/>
    <w:rsid w:val="00311616"/>
    <w:rsid w:val="003140D0"/>
    <w:rsid w:val="003160BF"/>
    <w:rsid w:val="00323F13"/>
    <w:rsid w:val="00326E17"/>
    <w:rsid w:val="003271F0"/>
    <w:rsid w:val="00331CF6"/>
    <w:rsid w:val="0033751C"/>
    <w:rsid w:val="003410F4"/>
    <w:rsid w:val="00341CAF"/>
    <w:rsid w:val="00341D50"/>
    <w:rsid w:val="00343B4E"/>
    <w:rsid w:val="00345C09"/>
    <w:rsid w:val="00356D6C"/>
    <w:rsid w:val="003605A4"/>
    <w:rsid w:val="00363439"/>
    <w:rsid w:val="00365A47"/>
    <w:rsid w:val="003704DB"/>
    <w:rsid w:val="00373D8A"/>
    <w:rsid w:val="00376928"/>
    <w:rsid w:val="0037759E"/>
    <w:rsid w:val="00377D69"/>
    <w:rsid w:val="00387CC4"/>
    <w:rsid w:val="0039256C"/>
    <w:rsid w:val="00392C66"/>
    <w:rsid w:val="00393F97"/>
    <w:rsid w:val="00396E65"/>
    <w:rsid w:val="003A7E10"/>
    <w:rsid w:val="003B38B5"/>
    <w:rsid w:val="003B3BC4"/>
    <w:rsid w:val="003B60BF"/>
    <w:rsid w:val="003C217D"/>
    <w:rsid w:val="003C519D"/>
    <w:rsid w:val="003C636A"/>
    <w:rsid w:val="003D524D"/>
    <w:rsid w:val="003F1996"/>
    <w:rsid w:val="003F6722"/>
    <w:rsid w:val="003F686C"/>
    <w:rsid w:val="00402D05"/>
    <w:rsid w:val="00403257"/>
    <w:rsid w:val="004224DA"/>
    <w:rsid w:val="00426AEF"/>
    <w:rsid w:val="004347ED"/>
    <w:rsid w:val="004416DA"/>
    <w:rsid w:val="004539E0"/>
    <w:rsid w:val="00461BE5"/>
    <w:rsid w:val="0046458F"/>
    <w:rsid w:val="004663F1"/>
    <w:rsid w:val="00467112"/>
    <w:rsid w:val="004675D7"/>
    <w:rsid w:val="004707D7"/>
    <w:rsid w:val="0047115B"/>
    <w:rsid w:val="004728FA"/>
    <w:rsid w:val="00475873"/>
    <w:rsid w:val="00476C6D"/>
    <w:rsid w:val="00477B5C"/>
    <w:rsid w:val="004A489F"/>
    <w:rsid w:val="004A6DB2"/>
    <w:rsid w:val="004A6DE4"/>
    <w:rsid w:val="004C1800"/>
    <w:rsid w:val="004C3B05"/>
    <w:rsid w:val="004C3F47"/>
    <w:rsid w:val="004C53D3"/>
    <w:rsid w:val="004D4122"/>
    <w:rsid w:val="004D779D"/>
    <w:rsid w:val="004E2A43"/>
    <w:rsid w:val="004E3519"/>
    <w:rsid w:val="004E6261"/>
    <w:rsid w:val="004F184C"/>
    <w:rsid w:val="004F2094"/>
    <w:rsid w:val="004F53F8"/>
    <w:rsid w:val="004F63C4"/>
    <w:rsid w:val="00500C2E"/>
    <w:rsid w:val="005034D2"/>
    <w:rsid w:val="00506B9F"/>
    <w:rsid w:val="00513CE0"/>
    <w:rsid w:val="00516A9B"/>
    <w:rsid w:val="005210C9"/>
    <w:rsid w:val="005225E0"/>
    <w:rsid w:val="00523450"/>
    <w:rsid w:val="0053279E"/>
    <w:rsid w:val="00534345"/>
    <w:rsid w:val="005406B3"/>
    <w:rsid w:val="00550906"/>
    <w:rsid w:val="00561387"/>
    <w:rsid w:val="00562DCE"/>
    <w:rsid w:val="00563595"/>
    <w:rsid w:val="00565B44"/>
    <w:rsid w:val="00567214"/>
    <w:rsid w:val="00572E3C"/>
    <w:rsid w:val="00574744"/>
    <w:rsid w:val="00581C83"/>
    <w:rsid w:val="00583812"/>
    <w:rsid w:val="005844B3"/>
    <w:rsid w:val="00585622"/>
    <w:rsid w:val="00594B5E"/>
    <w:rsid w:val="005B18AE"/>
    <w:rsid w:val="005B2AD3"/>
    <w:rsid w:val="005B4CB9"/>
    <w:rsid w:val="005C69EC"/>
    <w:rsid w:val="005C7CBF"/>
    <w:rsid w:val="005D7D57"/>
    <w:rsid w:val="005E2130"/>
    <w:rsid w:val="005E56DF"/>
    <w:rsid w:val="005F0800"/>
    <w:rsid w:val="0060187F"/>
    <w:rsid w:val="00614CC6"/>
    <w:rsid w:val="00616E00"/>
    <w:rsid w:val="00617A4A"/>
    <w:rsid w:val="00621501"/>
    <w:rsid w:val="006221E4"/>
    <w:rsid w:val="00633074"/>
    <w:rsid w:val="00636AC4"/>
    <w:rsid w:val="006415C8"/>
    <w:rsid w:val="00655C6E"/>
    <w:rsid w:val="0065749D"/>
    <w:rsid w:val="006631FA"/>
    <w:rsid w:val="00665550"/>
    <w:rsid w:val="0067009E"/>
    <w:rsid w:val="00676C9E"/>
    <w:rsid w:val="00686046"/>
    <w:rsid w:val="00694E24"/>
    <w:rsid w:val="006B0DF3"/>
    <w:rsid w:val="006B0F50"/>
    <w:rsid w:val="006B1A0F"/>
    <w:rsid w:val="006B623D"/>
    <w:rsid w:val="006B76E5"/>
    <w:rsid w:val="006C3A16"/>
    <w:rsid w:val="006C53F6"/>
    <w:rsid w:val="006D308B"/>
    <w:rsid w:val="006D4535"/>
    <w:rsid w:val="006D5F45"/>
    <w:rsid w:val="006E078F"/>
    <w:rsid w:val="006E43C8"/>
    <w:rsid w:val="006E46A3"/>
    <w:rsid w:val="006F02BB"/>
    <w:rsid w:val="006F276F"/>
    <w:rsid w:val="006F443A"/>
    <w:rsid w:val="006F6594"/>
    <w:rsid w:val="007036E3"/>
    <w:rsid w:val="0070373E"/>
    <w:rsid w:val="00711A3A"/>
    <w:rsid w:val="0071602A"/>
    <w:rsid w:val="0072468C"/>
    <w:rsid w:val="00727676"/>
    <w:rsid w:val="00730E92"/>
    <w:rsid w:val="00742145"/>
    <w:rsid w:val="0074325A"/>
    <w:rsid w:val="00744E3C"/>
    <w:rsid w:val="00754B17"/>
    <w:rsid w:val="0076391A"/>
    <w:rsid w:val="00766F4E"/>
    <w:rsid w:val="007676E4"/>
    <w:rsid w:val="0077756C"/>
    <w:rsid w:val="00781118"/>
    <w:rsid w:val="007853EB"/>
    <w:rsid w:val="0078764B"/>
    <w:rsid w:val="00787B3E"/>
    <w:rsid w:val="00792646"/>
    <w:rsid w:val="00792F95"/>
    <w:rsid w:val="00796D16"/>
    <w:rsid w:val="007A18AC"/>
    <w:rsid w:val="007A6F80"/>
    <w:rsid w:val="007C5522"/>
    <w:rsid w:val="007E583A"/>
    <w:rsid w:val="007F07B1"/>
    <w:rsid w:val="007F2D3E"/>
    <w:rsid w:val="007F3E91"/>
    <w:rsid w:val="007F42D2"/>
    <w:rsid w:val="007F5EFA"/>
    <w:rsid w:val="00812717"/>
    <w:rsid w:val="008142E5"/>
    <w:rsid w:val="00814BD5"/>
    <w:rsid w:val="008213BF"/>
    <w:rsid w:val="008340BA"/>
    <w:rsid w:val="00852575"/>
    <w:rsid w:val="00862940"/>
    <w:rsid w:val="0087758F"/>
    <w:rsid w:val="00880018"/>
    <w:rsid w:val="0088069C"/>
    <w:rsid w:val="0088081E"/>
    <w:rsid w:val="0088134A"/>
    <w:rsid w:val="00883F42"/>
    <w:rsid w:val="00890AA3"/>
    <w:rsid w:val="00893D11"/>
    <w:rsid w:val="0089724B"/>
    <w:rsid w:val="008A12F2"/>
    <w:rsid w:val="008C4150"/>
    <w:rsid w:val="008C4C40"/>
    <w:rsid w:val="008D0D78"/>
    <w:rsid w:val="008D3473"/>
    <w:rsid w:val="008D55EA"/>
    <w:rsid w:val="008D677A"/>
    <w:rsid w:val="008D789B"/>
    <w:rsid w:val="008E21F3"/>
    <w:rsid w:val="008E43CA"/>
    <w:rsid w:val="008E57DC"/>
    <w:rsid w:val="008E640A"/>
    <w:rsid w:val="00911020"/>
    <w:rsid w:val="00913098"/>
    <w:rsid w:val="0091377C"/>
    <w:rsid w:val="00916755"/>
    <w:rsid w:val="009178FC"/>
    <w:rsid w:val="0092027E"/>
    <w:rsid w:val="009327CA"/>
    <w:rsid w:val="00932A69"/>
    <w:rsid w:val="0093495F"/>
    <w:rsid w:val="00936BFE"/>
    <w:rsid w:val="00944AF4"/>
    <w:rsid w:val="00950413"/>
    <w:rsid w:val="00964F25"/>
    <w:rsid w:val="00967431"/>
    <w:rsid w:val="00970858"/>
    <w:rsid w:val="00972B98"/>
    <w:rsid w:val="00980A84"/>
    <w:rsid w:val="009848AC"/>
    <w:rsid w:val="00987A5D"/>
    <w:rsid w:val="009B1AB7"/>
    <w:rsid w:val="009B750A"/>
    <w:rsid w:val="009C28A1"/>
    <w:rsid w:val="009D0FED"/>
    <w:rsid w:val="009D4818"/>
    <w:rsid w:val="009E78FB"/>
    <w:rsid w:val="00A00DB0"/>
    <w:rsid w:val="00A04316"/>
    <w:rsid w:val="00A11D0C"/>
    <w:rsid w:val="00A1430D"/>
    <w:rsid w:val="00A26619"/>
    <w:rsid w:val="00A27150"/>
    <w:rsid w:val="00A3240F"/>
    <w:rsid w:val="00A33378"/>
    <w:rsid w:val="00A343EF"/>
    <w:rsid w:val="00A43485"/>
    <w:rsid w:val="00A508D3"/>
    <w:rsid w:val="00A57C79"/>
    <w:rsid w:val="00A70908"/>
    <w:rsid w:val="00A71D25"/>
    <w:rsid w:val="00A76BCF"/>
    <w:rsid w:val="00A82877"/>
    <w:rsid w:val="00A87217"/>
    <w:rsid w:val="00A91DFA"/>
    <w:rsid w:val="00A9353D"/>
    <w:rsid w:val="00A9677A"/>
    <w:rsid w:val="00AA2F2F"/>
    <w:rsid w:val="00AA622B"/>
    <w:rsid w:val="00AB7E06"/>
    <w:rsid w:val="00AC0AA9"/>
    <w:rsid w:val="00AC1704"/>
    <w:rsid w:val="00AD44B6"/>
    <w:rsid w:val="00AD78A4"/>
    <w:rsid w:val="00AE30F0"/>
    <w:rsid w:val="00AF04B7"/>
    <w:rsid w:val="00AF3F53"/>
    <w:rsid w:val="00AF590E"/>
    <w:rsid w:val="00B059FE"/>
    <w:rsid w:val="00B07E76"/>
    <w:rsid w:val="00B106E1"/>
    <w:rsid w:val="00B11A6F"/>
    <w:rsid w:val="00B1746A"/>
    <w:rsid w:val="00B205AB"/>
    <w:rsid w:val="00B34A59"/>
    <w:rsid w:val="00B4500A"/>
    <w:rsid w:val="00B467FB"/>
    <w:rsid w:val="00B5080B"/>
    <w:rsid w:val="00B54110"/>
    <w:rsid w:val="00B55FC4"/>
    <w:rsid w:val="00B57312"/>
    <w:rsid w:val="00B626E3"/>
    <w:rsid w:val="00B65C02"/>
    <w:rsid w:val="00B716C9"/>
    <w:rsid w:val="00B71BEE"/>
    <w:rsid w:val="00B7582E"/>
    <w:rsid w:val="00B76794"/>
    <w:rsid w:val="00B773DF"/>
    <w:rsid w:val="00B94379"/>
    <w:rsid w:val="00B96900"/>
    <w:rsid w:val="00BA3984"/>
    <w:rsid w:val="00BA4666"/>
    <w:rsid w:val="00BC2BA5"/>
    <w:rsid w:val="00BC56E2"/>
    <w:rsid w:val="00BD23AE"/>
    <w:rsid w:val="00BD6F60"/>
    <w:rsid w:val="00C050AB"/>
    <w:rsid w:val="00C052B4"/>
    <w:rsid w:val="00C133A3"/>
    <w:rsid w:val="00C13912"/>
    <w:rsid w:val="00C13B85"/>
    <w:rsid w:val="00C21338"/>
    <w:rsid w:val="00C25CB7"/>
    <w:rsid w:val="00C26A28"/>
    <w:rsid w:val="00C26CBF"/>
    <w:rsid w:val="00C37639"/>
    <w:rsid w:val="00C441DE"/>
    <w:rsid w:val="00C52C68"/>
    <w:rsid w:val="00C542FC"/>
    <w:rsid w:val="00C639F5"/>
    <w:rsid w:val="00C72881"/>
    <w:rsid w:val="00C73D22"/>
    <w:rsid w:val="00C771CD"/>
    <w:rsid w:val="00C8034D"/>
    <w:rsid w:val="00C83181"/>
    <w:rsid w:val="00C86CBA"/>
    <w:rsid w:val="00C90F20"/>
    <w:rsid w:val="00CA3D2D"/>
    <w:rsid w:val="00CB0BAB"/>
    <w:rsid w:val="00CB7A0D"/>
    <w:rsid w:val="00CC091E"/>
    <w:rsid w:val="00CC0B62"/>
    <w:rsid w:val="00CC2C9D"/>
    <w:rsid w:val="00CD01C1"/>
    <w:rsid w:val="00CD0549"/>
    <w:rsid w:val="00CD2731"/>
    <w:rsid w:val="00CD2AB1"/>
    <w:rsid w:val="00CD43DB"/>
    <w:rsid w:val="00CD777E"/>
    <w:rsid w:val="00CE2535"/>
    <w:rsid w:val="00D00672"/>
    <w:rsid w:val="00D12E62"/>
    <w:rsid w:val="00D212E4"/>
    <w:rsid w:val="00D22CC7"/>
    <w:rsid w:val="00D24653"/>
    <w:rsid w:val="00D346E7"/>
    <w:rsid w:val="00D53B9F"/>
    <w:rsid w:val="00D568A9"/>
    <w:rsid w:val="00D56CCD"/>
    <w:rsid w:val="00D57077"/>
    <w:rsid w:val="00D70931"/>
    <w:rsid w:val="00D7280C"/>
    <w:rsid w:val="00D73AD4"/>
    <w:rsid w:val="00D81117"/>
    <w:rsid w:val="00D81FC1"/>
    <w:rsid w:val="00D921C6"/>
    <w:rsid w:val="00D97ECA"/>
    <w:rsid w:val="00DA4744"/>
    <w:rsid w:val="00DA526F"/>
    <w:rsid w:val="00DA5DB9"/>
    <w:rsid w:val="00DA6CF3"/>
    <w:rsid w:val="00DB6962"/>
    <w:rsid w:val="00DC4C9A"/>
    <w:rsid w:val="00DC574E"/>
    <w:rsid w:val="00DD045D"/>
    <w:rsid w:val="00DE5A6D"/>
    <w:rsid w:val="00DE6F98"/>
    <w:rsid w:val="00DE7ED3"/>
    <w:rsid w:val="00DF02A5"/>
    <w:rsid w:val="00E02834"/>
    <w:rsid w:val="00E05495"/>
    <w:rsid w:val="00E07CA2"/>
    <w:rsid w:val="00E07D21"/>
    <w:rsid w:val="00E122D9"/>
    <w:rsid w:val="00E12967"/>
    <w:rsid w:val="00E1366C"/>
    <w:rsid w:val="00E2086B"/>
    <w:rsid w:val="00E305F4"/>
    <w:rsid w:val="00E33300"/>
    <w:rsid w:val="00E36643"/>
    <w:rsid w:val="00E50DF0"/>
    <w:rsid w:val="00E52B46"/>
    <w:rsid w:val="00E53317"/>
    <w:rsid w:val="00E5498E"/>
    <w:rsid w:val="00E5521E"/>
    <w:rsid w:val="00E5707E"/>
    <w:rsid w:val="00E6028B"/>
    <w:rsid w:val="00E61296"/>
    <w:rsid w:val="00E63E42"/>
    <w:rsid w:val="00E7193F"/>
    <w:rsid w:val="00E767BE"/>
    <w:rsid w:val="00E775EE"/>
    <w:rsid w:val="00E85A9E"/>
    <w:rsid w:val="00E932E4"/>
    <w:rsid w:val="00E9462B"/>
    <w:rsid w:val="00EA4631"/>
    <w:rsid w:val="00EB3E92"/>
    <w:rsid w:val="00EB45DB"/>
    <w:rsid w:val="00EB53F6"/>
    <w:rsid w:val="00EC11F2"/>
    <w:rsid w:val="00EE0F2A"/>
    <w:rsid w:val="00EE41A8"/>
    <w:rsid w:val="00EF489C"/>
    <w:rsid w:val="00EF7265"/>
    <w:rsid w:val="00F0165C"/>
    <w:rsid w:val="00F03277"/>
    <w:rsid w:val="00F03C24"/>
    <w:rsid w:val="00F101B6"/>
    <w:rsid w:val="00F11716"/>
    <w:rsid w:val="00F12D96"/>
    <w:rsid w:val="00F17251"/>
    <w:rsid w:val="00F24BC9"/>
    <w:rsid w:val="00F27C03"/>
    <w:rsid w:val="00F32795"/>
    <w:rsid w:val="00F34C28"/>
    <w:rsid w:val="00F4179A"/>
    <w:rsid w:val="00F44DAB"/>
    <w:rsid w:val="00F46175"/>
    <w:rsid w:val="00F54581"/>
    <w:rsid w:val="00F564D3"/>
    <w:rsid w:val="00F57AD4"/>
    <w:rsid w:val="00F60CC3"/>
    <w:rsid w:val="00F656F5"/>
    <w:rsid w:val="00F6687F"/>
    <w:rsid w:val="00F67330"/>
    <w:rsid w:val="00F71921"/>
    <w:rsid w:val="00F76C11"/>
    <w:rsid w:val="00F82174"/>
    <w:rsid w:val="00F846F9"/>
    <w:rsid w:val="00F93F7A"/>
    <w:rsid w:val="00FA1287"/>
    <w:rsid w:val="00FA318B"/>
    <w:rsid w:val="00FA41E9"/>
    <w:rsid w:val="00FA5616"/>
    <w:rsid w:val="00FA786A"/>
    <w:rsid w:val="00FB16D7"/>
    <w:rsid w:val="00FD1961"/>
    <w:rsid w:val="00FD26EA"/>
    <w:rsid w:val="00FE32CF"/>
    <w:rsid w:val="00FE7364"/>
    <w:rsid w:val="00FF22EA"/>
    <w:rsid w:val="00FF2E11"/>
    <w:rsid w:val="02565182"/>
    <w:rsid w:val="062733FF"/>
    <w:rsid w:val="1AFBE012"/>
    <w:rsid w:val="1F986AA4"/>
    <w:rsid w:val="223D8B9B"/>
    <w:rsid w:val="2A54608A"/>
    <w:rsid w:val="6E85BA3F"/>
    <w:rsid w:val="6ED4B01F"/>
    <w:rsid w:val="721DC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61080E"/>
  <w15:chartTrackingRefBased/>
  <w15:docId w15:val="{2F196C35-D29A-4EC1-946D-CDCEA18F1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7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6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6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6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B76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6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6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6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6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6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6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6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7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76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6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76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6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6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6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B76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6E5"/>
  </w:style>
  <w:style w:type="paragraph" w:styleId="Footer">
    <w:name w:val="footer"/>
    <w:basedOn w:val="Normal"/>
    <w:link w:val="FooterChar"/>
    <w:uiPriority w:val="99"/>
    <w:unhideWhenUsed/>
    <w:rsid w:val="006B76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6E5"/>
  </w:style>
  <w:style w:type="table" w:styleId="TableGrid">
    <w:name w:val="Table Grid"/>
    <w:basedOn w:val="TableNormal"/>
    <w:uiPriority w:val="39"/>
    <w:rsid w:val="006B7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D7D57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D811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11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53F6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7F42D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42D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F42D2"/>
    <w:rPr>
      <w:i/>
      <w:iCs/>
    </w:rPr>
  </w:style>
  <w:style w:type="paragraph" w:styleId="NoSpacing">
    <w:name w:val="No Spacing"/>
    <w:uiPriority w:val="1"/>
    <w:qFormat/>
    <w:rsid w:val="007F42D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7F42D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F42D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F42D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42D2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9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obhanSweeney\OneDrive%20-%20Vinnies%20Canberra%20Goulburn\Desktop\Form%20Template_202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bfec7e-1ff7-4169-bdc0-736a96406e47" xsi:nil="true"/>
    <TaxCatchAll xmlns="7749e37e-6043-4b12-91be-b6a02bccb9bd" xsi:nil="true"/>
    <EmAttachCount xmlns="http://schemas.microsoft.com/sharepoint/v3/fields" xsi:nil="true"/>
    <EmAttachmentNames xmlns="http://schemas.microsoft.com/sharepoint/v3/fields" xsi:nil="true"/>
    <EmReceivedOnBehalfOfName xmlns="http://schemas.microsoft.com/sharepoint/v3/fields" xsi:nil="true"/>
    <EmImportance xmlns="http://schemas.microsoft.com/sharepoint/v3/fields" xsi:nil="true"/>
    <EmCC xmlns="http://schemas.microsoft.com/sharepoint/v3/fields" xsi:nil="true"/>
    <EmCCSMTPAddress xmlns="http://schemas.microsoft.com/sharepoint/v3/fields" xsi:nil="true"/>
    <EmReceivedByName xmlns="http://schemas.microsoft.com/sharepoint/v3/fields" xsi:nil="true"/>
    <EmSentOnBehalfOfName xmlns="http://schemas.microsoft.com/sharepoint/v3/fields" xsi:nil="true"/>
    <EmCompanies xmlns="http://schemas.microsoft.com/sharepoint/v3/fields" xsi:nil="true"/>
    <EmID xmlns="http://schemas.microsoft.com/sharepoint/v3/fields" xsi:nil="true"/>
    <DocModifiedSaved xmlns="http://schemas.microsoft.com/sharepoint/v3/fields" xsi:nil="true"/>
    <EmBCC xmlns="http://schemas.microsoft.com/sharepoint/v3/fields" xsi:nil="true"/>
    <EmBCCSMTPAddress xmlns="http://schemas.microsoft.com/sharepoint/v3/fields" xsi:nil="true"/>
    <EmCon xmlns="http://schemas.microsoft.com/sharepoint/v3/fields" xsi:nil="true"/>
    <EmFromName xmlns="http://schemas.microsoft.com/sharepoint/v3/fields" xsi:nil="true"/>
    <EmHasAttachments xmlns="http://schemas.microsoft.com/sharepoint/v3/fields" xsi:nil="true"/>
    <EmRetentionPolicyName xmlns="http://schemas.microsoft.com/sharepoint/v3/fields" xsi:nil="true"/>
    <EmSubject xmlns="http://schemas.microsoft.com/sharepoint/v3/fields" xsi:nil="true"/>
    <EmDateSent xmlns="http://schemas.microsoft.com/sharepoint/v3/fields" xsi:nil="true"/>
    <EmReplyRecipientNames xmlns="http://schemas.microsoft.com/sharepoint/v3/fields" xsi:nil="true"/>
    <EmReplyRecipients xmlns="http://schemas.microsoft.com/sharepoint/v3/fields" xsi:nil="true"/>
    <EmDateReceived xmlns="http://schemas.microsoft.com/sharepoint/v3/fields" xsi:nil="true"/>
    <EmToAddress xmlns="http://schemas.microsoft.com/sharepoint/v3/fields" xsi:nil="true"/>
    <EmFrom xmlns="http://schemas.microsoft.com/sharepoint/v3/fields" xsi:nil="true"/>
    <EmTo xmlns="http://schemas.microsoft.com/sharepoint/v3/fields" xsi:nil="true"/>
    <EmToSMTPAddress xmlns="http://schemas.microsoft.com/sharepoint/v3/fields" xsi:nil="true"/>
    <DocCreatedSaved xmlns="http://schemas.microsoft.com/sharepoint/v3/fields" xsi:nil="true"/>
    <EmDate xmlns="http://schemas.microsoft.com/sharepoint/v3/fields" xsi:nil="true"/>
    <EmSensitivity xmlns="http://schemas.microsoft.com/sharepoint/v3/fields" xsi:nil="true"/>
    <EmBody xmlns="http://schemas.microsoft.com/sharepoint/v3/fields" xsi:nil="true"/>
    <EmCategory xmlns="http://schemas.microsoft.com/sharepoint/v3/fields" xsi:nil="true"/>
    <EmFromSMTPAddress xmlns="http://schemas.microsoft.com/sharepoint/v3/fields" xsi:nil="true"/>
    <EmConversationID xmlns="http://schemas.microsoft.com/sharepoint/v3/fields" xsi:nil="true"/>
    <EmConversationIndex xmlns="http://schemas.microsoft.com/sharepoint/v3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nePlaceMail Email" ma:contentTypeID="0x010100C18A62B1B21CBC4F87F497F0B0AE17890063C6C2EED0AD714EBC70D0340923C3FC" ma:contentTypeVersion="37" ma:contentTypeDescription="Email Content Type" ma:contentTypeScope="" ma:versionID="870d9b3d55368fb80e6d2516895e1d75">
  <xsd:schema xmlns:xsd="http://www.w3.org/2001/XMLSchema" xmlns:xs="http://www.w3.org/2001/XMLSchema" xmlns:p="http://schemas.microsoft.com/office/2006/metadata/properties" xmlns:ns2="http://schemas.microsoft.com/sharepoint/v3/fields" xmlns:ns3="12bfec7e-1ff7-4169-bdc0-736a96406e47" xmlns:ns4="7749e37e-6043-4b12-91be-b6a02bccb9bd" targetNamespace="http://schemas.microsoft.com/office/2006/metadata/properties" ma:root="true" ma:fieldsID="d54d2b8c4cede584c6c249cb8e229629" ns2:_="" ns3:_="" ns4:_="">
    <xsd:import namespace="http://schemas.microsoft.com/sharepoint/v3/fields"/>
    <xsd:import namespace="12bfec7e-1ff7-4169-bdc0-736a96406e47"/>
    <xsd:import namespace="7749e37e-6043-4b12-91be-b6a02bccb9bd"/>
    <xsd:element name="properties">
      <xsd:complexType>
        <xsd:sequence>
          <xsd:element name="documentManagement">
            <xsd:complexType>
              <xsd:all>
                <xsd:element ref="ns2:DocCreatedSaved" minOccurs="0"/>
                <xsd:element ref="ns2:DocModifiedSaved" minOccurs="0"/>
                <xsd:element ref="ns2:EmAttachCount" minOccurs="0"/>
                <xsd:element ref="ns2:EmAttachmentNames" minOccurs="0"/>
                <xsd:element ref="ns2:EmBCC" minOccurs="0"/>
                <xsd:element ref="ns2:EmBCCSMTPAddress" minOccurs="0"/>
                <xsd:element ref="ns2:EmBody" minOccurs="0"/>
                <xsd:element ref="ns2:EmCategory" minOccurs="0"/>
                <xsd:element ref="ns2:EmCC" minOccurs="0"/>
                <xsd:element ref="ns2:EmCCSMTPAddress" minOccurs="0"/>
                <xsd:element ref="ns2:EmCompanies" minOccurs="0"/>
                <xsd:element ref="ns2:EmCon" minOccurs="0"/>
                <xsd:element ref="ns2:EmConversationID" minOccurs="0"/>
                <xsd:element ref="ns2:EmConversationIndex" minOccurs="0"/>
                <xsd:element ref="ns2:EmDate" minOccurs="0"/>
                <xsd:element ref="ns2:EmDateReceived" minOccurs="0"/>
                <xsd:element ref="ns2:EmDateSent" minOccurs="0"/>
                <xsd:element ref="ns2:EmFrom" minOccurs="0"/>
                <xsd:element ref="ns2:EmFromName" minOccurs="0"/>
                <xsd:element ref="ns2:EmFromSMTPAddress" minOccurs="0"/>
                <xsd:element ref="ns2:EmHasAttachments" minOccurs="0"/>
                <xsd:element ref="ns2:EmID" minOccurs="0"/>
                <xsd:element ref="ns2:EmImportance" minOccurs="0"/>
                <xsd:element ref="ns2:EmReceivedByName" minOccurs="0"/>
                <xsd:element ref="ns2:EmReceivedOnBehalfOfName" minOccurs="0"/>
                <xsd:element ref="ns2:EmReplyRecipientNames" minOccurs="0"/>
                <xsd:element ref="ns2:EmReplyRecipients" minOccurs="0"/>
                <xsd:element ref="ns2:EmRetentionPolicyName" minOccurs="0"/>
                <xsd:element ref="ns2:EmSensitivity" minOccurs="0"/>
                <xsd:element ref="ns2:EmSentOnBehalfOfName" minOccurs="0"/>
                <xsd:element ref="ns2:EmSubject" minOccurs="0"/>
                <xsd:element ref="ns2:EmTo" minOccurs="0"/>
                <xsd:element ref="ns2:EmToAddress" minOccurs="0"/>
                <xsd:element ref="ns2:EmToSMTPAddres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DocCreatedSaved" ma:index="8" nillable="true" ma:displayName="Document Created Saved" ma:format="DateTime" ma:internalName="DocCreatedSaved" ma:readOnly="false">
      <xsd:simpleType>
        <xsd:restriction base="dms:DateTime"/>
      </xsd:simpleType>
    </xsd:element>
    <xsd:element name="DocModifiedSaved" ma:index="9" nillable="true" ma:displayName="Document Modified Saved" ma:format="DateTime" ma:internalName="DocModifiedSaved" ma:readOnly="false">
      <xsd:simpleType>
        <xsd:restriction base="dms:DateTime"/>
      </xsd:simpleType>
    </xsd:element>
    <xsd:element name="EmAttachCount" ma:index="10" nillable="true" ma:displayName="Email Attachment Count" ma:internalName="EmAttachCount" ma:readOnly="false">
      <xsd:simpleType>
        <xsd:restriction base="dms:Text"/>
      </xsd:simpleType>
    </xsd:element>
    <xsd:element name="EmAttachmentNames" ma:index="11" nillable="true" ma:displayName="Email Attachment Names" ma:internalName="EmAttachmentNames" ma:readOnly="false">
      <xsd:simpleType>
        <xsd:restriction base="dms:Note"/>
      </xsd:simpleType>
    </xsd:element>
    <xsd:element name="EmBCC" ma:index="12" nillable="true" ma:displayName="Email BCC" ma:internalName="EmBCC" ma:readOnly="false">
      <xsd:simpleType>
        <xsd:restriction base="dms:Note"/>
      </xsd:simpleType>
    </xsd:element>
    <xsd:element name="EmBCCSMTPAddress" ma:index="13" nillable="true" ma:displayName="Email BCC SMTP Address" ma:internalName="EmBCCSMTPAddress" ma:readOnly="false">
      <xsd:simpleType>
        <xsd:restriction base="dms:Note"/>
      </xsd:simpleType>
    </xsd:element>
    <xsd:element name="EmBody" ma:index="14" nillable="true" ma:displayName="Email Body" ma:internalName="EmBody" ma:readOnly="false">
      <xsd:simpleType>
        <xsd:restriction base="dms:Note"/>
      </xsd:simpleType>
    </xsd:element>
    <xsd:element name="EmCategory" ma:index="15" nillable="true" ma:displayName="Email Category" ma:internalName="EmCategory" ma:readOnly="false">
      <xsd:simpleType>
        <xsd:restriction base="dms:Text"/>
      </xsd:simpleType>
    </xsd:element>
    <xsd:element name="EmCC" ma:index="16" nillable="true" ma:displayName="Email CC" ma:internalName="EmCC" ma:readOnly="false">
      <xsd:simpleType>
        <xsd:restriction base="dms:Note"/>
      </xsd:simpleType>
    </xsd:element>
    <xsd:element name="EmCCSMTPAddress" ma:index="17" nillable="true" ma:displayName="Email CC SMTP Address" ma:internalName="EmCCSMTPAddress" ma:readOnly="false">
      <xsd:simpleType>
        <xsd:restriction base="dms:Note"/>
      </xsd:simpleType>
    </xsd:element>
    <xsd:element name="EmCompanies" ma:index="18" nillable="true" ma:displayName="Email Companies" ma:internalName="EmCompanies" ma:readOnly="false">
      <xsd:simpleType>
        <xsd:restriction base="dms:Text"/>
      </xsd:simpleType>
    </xsd:element>
    <xsd:element name="EmCon" ma:index="19" nillable="true" ma:displayName="Email Conversation" ma:internalName="EmCon" ma:readOnly="false">
      <xsd:simpleType>
        <xsd:restriction base="dms:Text"/>
      </xsd:simpleType>
    </xsd:element>
    <xsd:element name="EmConversationID" ma:index="20" nillable="true" ma:displayName="Email Conversation ID" ma:internalName="EmConversationID" ma:readOnly="false">
      <xsd:simpleType>
        <xsd:restriction base="dms:Note">
          <xsd:maxLength value="255"/>
        </xsd:restriction>
      </xsd:simpleType>
    </xsd:element>
    <xsd:element name="EmConversationIndex" ma:index="21" nillable="true" ma:displayName="Email Conversation Index" ma:internalName="EmConversationIndex" ma:readOnly="false">
      <xsd:simpleType>
        <xsd:restriction base="dms:Note">
          <xsd:maxLength value="255"/>
        </xsd:restriction>
      </xsd:simpleType>
    </xsd:element>
    <xsd:element name="EmDate" ma:index="22" nillable="true" ma:displayName="Email Date" ma:format="DateTime" ma:indexed="true" ma:internalName="EmDate" ma:readOnly="false">
      <xsd:simpleType>
        <xsd:restriction base="dms:DateTime"/>
      </xsd:simpleType>
    </xsd:element>
    <xsd:element name="EmDateReceived" ma:index="23" nillable="true" ma:displayName="Email Date Received" ma:format="DateTime" ma:internalName="EmDateReceived" ma:readOnly="false">
      <xsd:simpleType>
        <xsd:restriction base="dms:DateTime"/>
      </xsd:simpleType>
    </xsd:element>
    <xsd:element name="EmDateSent" ma:index="24" nillable="true" ma:displayName="Email Date Sent" ma:format="DateTime" ma:internalName="EmDateSent" ma:readOnly="false">
      <xsd:simpleType>
        <xsd:restriction base="dms:DateTime"/>
      </xsd:simpleType>
    </xsd:element>
    <xsd:element name="EmFrom" ma:index="25" nillable="true" ma:displayName="Email From" ma:internalName="EmFrom" ma:readOnly="false">
      <xsd:simpleType>
        <xsd:restriction base="dms:Text"/>
      </xsd:simpleType>
    </xsd:element>
    <xsd:element name="EmFromName" ma:index="26" nillable="true" ma:displayName="Email From Name" ma:internalName="EmFromName" ma:readOnly="false">
      <xsd:simpleType>
        <xsd:restriction base="dms:Text"/>
      </xsd:simpleType>
    </xsd:element>
    <xsd:element name="EmFromSMTPAddress" ma:index="27" nillable="true" ma:displayName="Email From SMTP Address" ma:internalName="EmFromSMTPAddress" ma:readOnly="false">
      <xsd:simpleType>
        <xsd:restriction base="dms:Text"/>
      </xsd:simpleType>
    </xsd:element>
    <xsd:element name="EmHasAttachments" ma:index="28" nillable="true" ma:displayName="Email Has Attachments" ma:internalName="EmHasAttachments" ma:readOnly="false">
      <xsd:simpleType>
        <xsd:restriction base="dms:Boolean"/>
      </xsd:simpleType>
    </xsd:element>
    <xsd:element name="EmID" ma:index="29" nillable="true" ma:displayName="Email ID" ma:internalName="EmID" ma:readOnly="false">
      <xsd:simpleType>
        <xsd:restriction base="dms:Text"/>
      </xsd:simpleType>
    </xsd:element>
    <xsd:element name="EmImportance" ma:index="30" nillable="true" ma:displayName="Email Importance" ma:internalName="EmImportance" ma:readOnly="false">
      <xsd:simpleType>
        <xsd:restriction base="dms:Number"/>
      </xsd:simpleType>
    </xsd:element>
    <xsd:element name="EmReceivedByName" ma:index="31" nillable="true" ma:displayName="Email Received By Name" ma:internalName="EmReceivedByName" ma:readOnly="false">
      <xsd:simpleType>
        <xsd:restriction base="dms:Text"/>
      </xsd:simpleType>
    </xsd:element>
    <xsd:element name="EmReceivedOnBehalfOfName" ma:index="32" nillable="true" ma:displayName="Email Received On Behalf Of Name" ma:internalName="EmReceivedOnBehalfOfName" ma:readOnly="false">
      <xsd:simpleType>
        <xsd:restriction base="dms:Text"/>
      </xsd:simpleType>
    </xsd:element>
    <xsd:element name="EmReplyRecipientNames" ma:index="33" nillable="true" ma:displayName="Email Reply Recipient Names" ma:internalName="EmReplyRecipientNames" ma:readOnly="false">
      <xsd:simpleType>
        <xsd:restriction base="dms:Text"/>
      </xsd:simpleType>
    </xsd:element>
    <xsd:element name="EmReplyRecipients" ma:index="34" nillable="true" ma:displayName="Email Reply Recipients" ma:internalName="EmReplyRecipients" ma:readOnly="false">
      <xsd:simpleType>
        <xsd:restriction base="dms:Text"/>
      </xsd:simpleType>
    </xsd:element>
    <xsd:element name="EmRetentionPolicyName" ma:index="35" nillable="true" ma:displayName="Email Retention Policy Name" ma:internalName="EmRetentionPolicyName" ma:readOnly="false">
      <xsd:simpleType>
        <xsd:restriction base="dms:Text"/>
      </xsd:simpleType>
    </xsd:element>
    <xsd:element name="EmSensitivity" ma:index="36" nillable="true" ma:displayName="Email Sensitivity" ma:internalName="EmSensitivity" ma:readOnly="false">
      <xsd:simpleType>
        <xsd:restriction base="dms:Number"/>
      </xsd:simpleType>
    </xsd:element>
    <xsd:element name="EmSentOnBehalfOfName" ma:index="37" nillable="true" ma:displayName="Email Sent On Behalf Of Name" ma:internalName="EmSentOnBehalfOfName" ma:readOnly="false">
      <xsd:simpleType>
        <xsd:restriction base="dms:Text"/>
      </xsd:simpleType>
    </xsd:element>
    <xsd:element name="EmSubject" ma:index="38" nillable="true" ma:displayName="Email Subject" ma:internalName="EmSubject" ma:readOnly="false">
      <xsd:simpleType>
        <xsd:restriction base="dms:Text"/>
      </xsd:simpleType>
    </xsd:element>
    <xsd:element name="EmTo" ma:index="39" nillable="true" ma:displayName="Email To" ma:internalName="EmTo" ma:readOnly="false">
      <xsd:simpleType>
        <xsd:restriction base="dms:Note"/>
      </xsd:simpleType>
    </xsd:element>
    <xsd:element name="EmToAddress" ma:index="40" nillable="true" ma:displayName="Email To Address" ma:internalName="EmToAddress" ma:readOnly="false">
      <xsd:simpleType>
        <xsd:restriction base="dms:Note"/>
      </xsd:simpleType>
    </xsd:element>
    <xsd:element name="EmToSMTPAddress" ma:index="41" nillable="true" ma:displayName="Email To SMTP Address" ma:internalName="EmToSMTPAddres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fec7e-1ff7-4169-bdc0-736a96406e4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42" nillable="true" ma:displayName="Image Tags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9e37e-6043-4b12-91be-b6a02bccb9bd" elementFormDefault="qualified">
    <xsd:import namespace="http://schemas.microsoft.com/office/2006/documentManagement/types"/>
    <xsd:import namespace="http://schemas.microsoft.com/office/infopath/2007/PartnerControls"/>
    <xsd:element name="TaxCatchAll" ma:index="43" nillable="true" ma:displayName="Taxonomy Catch All Column" ma:hidden="true" ma:list="{276a353e-3521-4199-a43a-77d1131284ba}" ma:internalName="TaxCatchAll" ma:showField="CatchAllData" ma:web="7749e37e-6043-4b12-91be-b6a02bccb9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FAD8DA-A254-4377-995D-CFFE9FC60A4A}">
  <ds:schemaRefs>
    <ds:schemaRef ds:uri="http://schemas.microsoft.com/office/2006/metadata/properties"/>
    <ds:schemaRef ds:uri="http://schemas.microsoft.com/office/infopath/2007/PartnerControls"/>
    <ds:schemaRef ds:uri="12bfec7e-1ff7-4169-bdc0-736a96406e47"/>
    <ds:schemaRef ds:uri="7749e37e-6043-4b12-91be-b6a02bccb9bd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C040880C-AC50-4822-B165-22011AD702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12bfec7e-1ff7-4169-bdc0-736a96406e47"/>
    <ds:schemaRef ds:uri="7749e37e-6043-4b12-91be-b6a02bccb9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622C21-3D97-41FE-89F9-4331D84837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 Template_2025</Template>
  <TotalTime>2</TotalTime>
  <Pages>2</Pages>
  <Words>128</Words>
  <Characters>803</Characters>
  <Application>Microsoft Office Word</Application>
  <DocSecurity>0</DocSecurity>
  <Lines>73</Lines>
  <Paragraphs>48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Sweeney</dc:creator>
  <cp:keywords/>
  <dc:description/>
  <cp:lastModifiedBy>Siobhan Sweeney</cp:lastModifiedBy>
  <cp:revision>26</cp:revision>
  <dcterms:created xsi:type="dcterms:W3CDTF">2025-10-21T02:00:00Z</dcterms:created>
  <dcterms:modified xsi:type="dcterms:W3CDTF">2026-10-01T04:31:00Z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6a5eb60-4059-4488-b04a-9ad280793a16_Enabled">
    <vt:lpwstr>true</vt:lpwstr>
  </property>
  <property fmtid="{D5CDD505-2E9C-101B-9397-08002B2CF9AE}" pid="3" name="MSIP_Label_36a5eb60-4059-4488-b04a-9ad280793a16_SetDate">
    <vt:lpwstr>2024-09-10T05:28:30Z</vt:lpwstr>
  </property>
  <property fmtid="{D5CDD505-2E9C-101B-9397-08002B2CF9AE}" pid="4" name="MSIP_Label_36a5eb60-4059-4488-b04a-9ad280793a16_Method">
    <vt:lpwstr>Standard</vt:lpwstr>
  </property>
  <property fmtid="{D5CDD505-2E9C-101B-9397-08002B2CF9AE}" pid="5" name="MSIP_Label_36a5eb60-4059-4488-b04a-9ad280793a16_Name">
    <vt:lpwstr>All Employees (unrestricted)</vt:lpwstr>
  </property>
  <property fmtid="{D5CDD505-2E9C-101B-9397-08002B2CF9AE}" pid="6" name="MSIP_Label_36a5eb60-4059-4488-b04a-9ad280793a16_SiteId">
    <vt:lpwstr>4cc1a18c-6a9a-42ff-a3ea-8bfca4cdb35f</vt:lpwstr>
  </property>
  <property fmtid="{D5CDD505-2E9C-101B-9397-08002B2CF9AE}" pid="7" name="MSIP_Label_36a5eb60-4059-4488-b04a-9ad280793a16_ActionId">
    <vt:lpwstr>8b377d8c-cb74-43c9-b35f-2bc47e093250</vt:lpwstr>
  </property>
  <property fmtid="{D5CDD505-2E9C-101B-9397-08002B2CF9AE}" pid="8" name="MSIP_Label_36a5eb60-4059-4488-b04a-9ad280793a16_ContentBits">
    <vt:lpwstr>0</vt:lpwstr>
  </property>
  <property fmtid="{D5CDD505-2E9C-101B-9397-08002B2CF9AE}" pid="9" name="ContentTypeId">
    <vt:lpwstr>0x010100C18A62B1B21CBC4F87F497F0B0AE17890063C6C2EED0AD714EBC70D0340923C3FC</vt:lpwstr>
  </property>
  <property fmtid="{D5CDD505-2E9C-101B-9397-08002B2CF9AE}" pid="10" name="MediaServiceImageTags">
    <vt:lpwstr/>
  </property>
</Properties>
</file>